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C1892" w14:textId="77777777" w:rsidR="004F5E7D" w:rsidRPr="00AF4B44" w:rsidRDefault="004F5E7D" w:rsidP="004F5E7D">
      <w:pPr>
        <w:bidi w:val="0"/>
        <w:spacing w:line="480" w:lineRule="auto"/>
        <w:ind w:right="650"/>
        <w:jc w:val="center"/>
        <w:rPr>
          <w:rFonts w:asciiTheme="minorHAnsi" w:hAnsiTheme="minorHAnsi" w:cstheme="minorHAnsi"/>
          <w:b/>
          <w:bCs/>
        </w:rPr>
      </w:pPr>
    </w:p>
    <w:p w14:paraId="3F978336" w14:textId="54124FA5" w:rsidR="004F5E7D" w:rsidRPr="00AF4B44" w:rsidRDefault="00AF4B44" w:rsidP="004F5E7D">
      <w:pPr>
        <w:bidi w:val="0"/>
        <w:spacing w:line="480" w:lineRule="auto"/>
        <w:ind w:right="650"/>
        <w:jc w:val="center"/>
        <w:rPr>
          <w:rFonts w:asciiTheme="minorHAnsi" w:hAnsiTheme="minorHAnsi" w:cstheme="minorHAnsi"/>
          <w:b/>
          <w:bCs/>
          <w:lang w:val="fr-FR"/>
        </w:rPr>
      </w:pPr>
      <w:r w:rsidRPr="00AF4B44">
        <w:rPr>
          <w:rFonts w:asciiTheme="minorHAnsi" w:hAnsiTheme="minorHAnsi" w:cstheme="minorHAnsi"/>
          <w:b/>
          <w:bCs/>
          <w:lang w:val="fr-FR"/>
        </w:rPr>
        <w:t>GMBA Big Data Applicant</w:t>
      </w:r>
      <w:r w:rsidR="00806453" w:rsidRPr="00AF4B44">
        <w:rPr>
          <w:rFonts w:asciiTheme="minorHAnsi" w:hAnsiTheme="minorHAnsi" w:cstheme="minorHAnsi"/>
          <w:b/>
          <w:bCs/>
          <w:lang w:val="fr-FR"/>
        </w:rPr>
        <w:t xml:space="preserve"> Questionnaire</w:t>
      </w:r>
    </w:p>
    <w:p w14:paraId="02C95EAB" w14:textId="1CDEA859" w:rsidR="00AF4B44" w:rsidRPr="00AF4B44" w:rsidRDefault="00AF4B44" w:rsidP="004F5E7D">
      <w:pPr>
        <w:bidi w:val="0"/>
        <w:rPr>
          <w:rFonts w:asciiTheme="minorHAnsi" w:hAnsiTheme="minorHAnsi" w:cstheme="minorHAnsi"/>
        </w:rPr>
      </w:pPr>
      <w:r w:rsidRPr="00AF4B44">
        <w:rPr>
          <w:rFonts w:asciiTheme="minorHAnsi" w:hAnsiTheme="minorHAnsi" w:cstheme="minorHAnsi"/>
        </w:rPr>
        <w:t xml:space="preserve">Dear applicant, </w:t>
      </w:r>
    </w:p>
    <w:p w14:paraId="39F5B427" w14:textId="77777777" w:rsidR="00AF4B44" w:rsidRPr="00AF4B44" w:rsidRDefault="00AF4B44" w:rsidP="00AF4B44">
      <w:pPr>
        <w:bidi w:val="0"/>
        <w:rPr>
          <w:rFonts w:asciiTheme="minorHAnsi" w:hAnsiTheme="minorHAnsi" w:cstheme="minorHAnsi"/>
        </w:rPr>
      </w:pPr>
    </w:p>
    <w:p w14:paraId="65EC50EB" w14:textId="77777777" w:rsidR="00AF4B44" w:rsidRPr="00AF4B44" w:rsidRDefault="00AF4B44" w:rsidP="00AF4B44">
      <w:pPr>
        <w:bidi w:val="0"/>
        <w:rPr>
          <w:rFonts w:asciiTheme="minorHAnsi" w:hAnsiTheme="minorHAnsi" w:cstheme="minorHAnsi"/>
        </w:rPr>
      </w:pPr>
      <w:r w:rsidRPr="00AF4B44">
        <w:rPr>
          <w:rFonts w:asciiTheme="minorHAnsi" w:hAnsiTheme="minorHAnsi" w:cstheme="minorHAnsi"/>
        </w:rPr>
        <w:t xml:space="preserve">Thank you for applying to the GMBA Big Data Track. </w:t>
      </w:r>
    </w:p>
    <w:p w14:paraId="6B449620" w14:textId="3B5220E8" w:rsidR="00AF4B44" w:rsidRPr="00AF4B44" w:rsidRDefault="00AF4B44" w:rsidP="00AF4B44">
      <w:pPr>
        <w:bidi w:val="0"/>
        <w:rPr>
          <w:rFonts w:asciiTheme="minorHAnsi" w:hAnsiTheme="minorHAnsi" w:cstheme="minorHAnsi"/>
        </w:rPr>
      </w:pPr>
      <w:r w:rsidRPr="00AF4B44">
        <w:rPr>
          <w:rFonts w:asciiTheme="minorHAnsi" w:hAnsiTheme="minorHAnsi" w:cstheme="minorHAnsi"/>
        </w:rPr>
        <w:t xml:space="preserve">To effectively process your application, we would like to learn more about your interest in the </w:t>
      </w:r>
      <w:r w:rsidRPr="00AF4B44">
        <w:rPr>
          <w:rFonts w:asciiTheme="minorHAnsi" w:hAnsiTheme="minorHAnsi" w:cstheme="minorHAnsi"/>
        </w:rPr>
        <w:t xml:space="preserve">program. </w:t>
      </w:r>
      <w:r w:rsidRPr="00AF4B44">
        <w:rPr>
          <w:rFonts w:asciiTheme="minorHAnsi" w:hAnsiTheme="minorHAnsi" w:cstheme="minorHAnsi"/>
        </w:rPr>
        <w:t xml:space="preserve">Please reply to the following questions within the allotted spaces: </w:t>
      </w:r>
    </w:p>
    <w:p w14:paraId="5589135F" w14:textId="77777777" w:rsidR="00AF4B44" w:rsidRPr="00AF4B44" w:rsidRDefault="00AF4B44" w:rsidP="00AF4B44">
      <w:pPr>
        <w:bidi w:val="0"/>
        <w:rPr>
          <w:rFonts w:asciiTheme="minorHAnsi" w:hAnsiTheme="minorHAnsi" w:cstheme="minorHAnsi"/>
        </w:rPr>
      </w:pPr>
    </w:p>
    <w:p w14:paraId="6967D526" w14:textId="77777777" w:rsidR="00AF4B44" w:rsidRPr="00AF4B44" w:rsidRDefault="00AF4B44" w:rsidP="00AF4B44">
      <w:pPr>
        <w:pStyle w:val="ListParagraph"/>
        <w:numPr>
          <w:ilvl w:val="0"/>
          <w:numId w:val="2"/>
        </w:numPr>
        <w:bidi w:val="0"/>
        <w:rPr>
          <w:rFonts w:asciiTheme="minorHAnsi" w:hAnsiTheme="minorHAnsi" w:cstheme="minorHAnsi"/>
        </w:rPr>
      </w:pPr>
      <w:r w:rsidRPr="00AF4B44">
        <w:rPr>
          <w:rFonts w:asciiTheme="minorHAnsi" w:hAnsiTheme="minorHAnsi" w:cstheme="minorHAnsi"/>
        </w:rPr>
        <w:t>Why did you decide to apply specifically to this track?</w:t>
      </w:r>
    </w:p>
    <w:p w14:paraId="224B76D4" w14:textId="77777777" w:rsidR="00AF4B44" w:rsidRPr="00AF4B44" w:rsidRDefault="00AF4B44" w:rsidP="00AF4B44">
      <w:pPr>
        <w:pStyle w:val="Default"/>
        <w:rPr>
          <w:rFonts w:asciiTheme="minorHAnsi" w:hAnsiTheme="minorHAnsi" w:cstheme="minorHAnsi"/>
          <w:color w:val="auto"/>
          <w:lang w:val="en-US"/>
        </w:rPr>
      </w:pPr>
    </w:p>
    <w:p w14:paraId="441A6374" w14:textId="77777777" w:rsidR="00AF4B44" w:rsidRPr="00AF4B44" w:rsidRDefault="00AF4B44" w:rsidP="00AF4B44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auto"/>
          <w:lang w:val="en-US"/>
        </w:rPr>
      </w:pPr>
    </w:p>
    <w:p w14:paraId="43663B12" w14:textId="77777777" w:rsidR="00AF4B44" w:rsidRPr="00AF4B44" w:rsidRDefault="00AF4B44" w:rsidP="00AF4B44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auto"/>
          <w:lang w:val="en-US"/>
        </w:rPr>
      </w:pPr>
    </w:p>
    <w:p w14:paraId="43F50AE3" w14:textId="77777777" w:rsidR="00AF4B44" w:rsidRPr="00AF4B44" w:rsidRDefault="00AF4B44" w:rsidP="00AF4B44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auto"/>
          <w:lang w:val="en-US"/>
        </w:rPr>
      </w:pPr>
    </w:p>
    <w:p w14:paraId="2AAF8F24" w14:textId="77777777" w:rsidR="00AF4B44" w:rsidRPr="00AF4B44" w:rsidRDefault="00AF4B44" w:rsidP="00AF4B44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auto"/>
          <w:lang w:val="en-US"/>
        </w:rPr>
      </w:pPr>
    </w:p>
    <w:p w14:paraId="2C132867" w14:textId="77777777" w:rsidR="00AF4B44" w:rsidRPr="00AF4B44" w:rsidRDefault="00AF4B44" w:rsidP="00AF4B44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auto"/>
          <w:lang w:val="en-US"/>
        </w:rPr>
      </w:pPr>
    </w:p>
    <w:p w14:paraId="7601C677" w14:textId="77777777" w:rsidR="00AF4B44" w:rsidRPr="00AF4B44" w:rsidRDefault="00AF4B44" w:rsidP="00AF4B44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auto"/>
          <w:lang w:val="en-US"/>
        </w:rPr>
      </w:pPr>
    </w:p>
    <w:p w14:paraId="3D27B546" w14:textId="77777777" w:rsidR="00AF4B44" w:rsidRPr="00AF4B44" w:rsidRDefault="00AF4B44" w:rsidP="00AF4B44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auto"/>
          <w:lang w:val="en-US"/>
        </w:rPr>
      </w:pPr>
    </w:p>
    <w:p w14:paraId="37620397" w14:textId="77777777" w:rsidR="00AF4B44" w:rsidRPr="00AF4B44" w:rsidRDefault="00AF4B44" w:rsidP="00AF4B44">
      <w:pPr>
        <w:pStyle w:val="Default"/>
        <w:rPr>
          <w:rFonts w:asciiTheme="minorHAnsi" w:hAnsiTheme="minorHAnsi" w:cstheme="minorHAnsi"/>
          <w:color w:val="auto"/>
          <w:lang w:val="en-US"/>
        </w:rPr>
      </w:pPr>
    </w:p>
    <w:p w14:paraId="58FEA89D" w14:textId="77777777" w:rsidR="00AF4B44" w:rsidRPr="00AF4B44" w:rsidRDefault="00AF4B44" w:rsidP="00AF4B44">
      <w:pPr>
        <w:bidi w:val="0"/>
        <w:rPr>
          <w:rFonts w:asciiTheme="minorHAnsi" w:hAnsiTheme="minorHAnsi" w:cstheme="minorHAnsi"/>
        </w:rPr>
      </w:pPr>
    </w:p>
    <w:p w14:paraId="2B01E61F" w14:textId="404D1D3F" w:rsidR="00AF4B44" w:rsidRPr="00AF4B44" w:rsidRDefault="00AF4B44" w:rsidP="00AF4B44">
      <w:pPr>
        <w:pStyle w:val="ListParagraph"/>
        <w:numPr>
          <w:ilvl w:val="0"/>
          <w:numId w:val="2"/>
        </w:numPr>
        <w:bidi w:val="0"/>
        <w:rPr>
          <w:rFonts w:asciiTheme="minorHAnsi" w:hAnsiTheme="minorHAnsi" w:cstheme="minorHAnsi"/>
        </w:rPr>
      </w:pPr>
      <w:r w:rsidRPr="00AF4B44">
        <w:rPr>
          <w:rFonts w:asciiTheme="minorHAnsi" w:hAnsiTheme="minorHAnsi" w:cstheme="minorHAnsi"/>
        </w:rPr>
        <w:t>What are your expectations from the track (what specific knowledge and skills are you interested in acquiring)?</w:t>
      </w:r>
    </w:p>
    <w:p w14:paraId="397DE694" w14:textId="77777777" w:rsidR="00AF4B44" w:rsidRPr="00AF4B44" w:rsidRDefault="00AF4B44" w:rsidP="00AF4B44">
      <w:pPr>
        <w:bidi w:val="0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941CBB" w:rsidRPr="00AF4B44" w14:paraId="3662CD1F" w14:textId="77777777" w:rsidTr="00941CBB">
        <w:tc>
          <w:tcPr>
            <w:tcW w:w="9854" w:type="dxa"/>
          </w:tcPr>
          <w:p w14:paraId="21FB0611" w14:textId="77777777" w:rsidR="00941CBB" w:rsidRPr="00AF4B44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3141524E" w14:textId="77777777" w:rsidR="00941CBB" w:rsidRPr="00AF4B44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26BE0887" w14:textId="77777777" w:rsidR="00941CBB" w:rsidRPr="00AF4B44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0BFCD629" w14:textId="77777777" w:rsidR="00941CBB" w:rsidRPr="00AF4B44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062447AD" w14:textId="77777777" w:rsidR="00941CBB" w:rsidRPr="00AF4B44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4871B932" w14:textId="77777777" w:rsidR="00941CBB" w:rsidRPr="00AF4B44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525DA82F" w14:textId="77777777" w:rsidR="00941CBB" w:rsidRPr="00AF4B44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79B88211" w14:textId="77777777" w:rsidR="00941CBB" w:rsidRPr="00AF4B44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</w:tc>
      </w:tr>
    </w:tbl>
    <w:p w14:paraId="5A8951FD" w14:textId="77777777" w:rsidR="00941CBB" w:rsidRPr="00AF4B44" w:rsidRDefault="00941CBB" w:rsidP="00941CBB">
      <w:pPr>
        <w:pStyle w:val="Default"/>
        <w:rPr>
          <w:rFonts w:asciiTheme="minorHAnsi" w:hAnsiTheme="minorHAnsi" w:cstheme="minorHAnsi"/>
          <w:color w:val="auto"/>
          <w:lang w:val="en-US"/>
        </w:rPr>
      </w:pPr>
    </w:p>
    <w:p w14:paraId="3725443F" w14:textId="3F453197" w:rsidR="00081B59" w:rsidRPr="00AF4B44" w:rsidRDefault="00AF4B44" w:rsidP="00AF4B44">
      <w:pPr>
        <w:pStyle w:val="Default"/>
        <w:ind w:left="720"/>
        <w:rPr>
          <w:rFonts w:asciiTheme="minorHAnsi" w:hAnsiTheme="minorHAnsi" w:cstheme="minorHAnsi"/>
          <w:color w:val="auto"/>
          <w:lang w:val="en-US"/>
        </w:rPr>
      </w:pPr>
      <w:r w:rsidRPr="00AF4B44">
        <w:rPr>
          <w:rFonts w:asciiTheme="minorHAnsi" w:hAnsiTheme="minorHAnsi" w:cstheme="minorHAnsi"/>
          <w:color w:val="auto"/>
          <w:lang w:val="en-US"/>
        </w:rPr>
        <w:t xml:space="preserve">3. </w:t>
      </w:r>
      <w:r w:rsidRPr="00AF4B44">
        <w:rPr>
          <w:rFonts w:asciiTheme="minorHAnsi" w:hAnsiTheme="minorHAnsi" w:cstheme="minorHAnsi"/>
          <w:lang w:val="en-US"/>
        </w:rPr>
        <w:t>What makes you a good candidate for the track?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941CBB" w:rsidRPr="00AF4B44" w14:paraId="65314577" w14:textId="77777777" w:rsidTr="00941CBB">
        <w:tc>
          <w:tcPr>
            <w:tcW w:w="9854" w:type="dxa"/>
          </w:tcPr>
          <w:p w14:paraId="5441E804" w14:textId="77777777" w:rsidR="00941CBB" w:rsidRPr="00AF4B44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595B5827" w14:textId="77777777" w:rsidR="00941CBB" w:rsidRPr="00AF4B44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7B8BB703" w14:textId="77777777" w:rsidR="00941CBB" w:rsidRPr="00AF4B44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1BA15E9A" w14:textId="77777777" w:rsidR="00941CBB" w:rsidRPr="00AF4B44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3F45DCCF" w14:textId="77777777" w:rsidR="00941CBB" w:rsidRPr="00AF4B44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47F6E162" w14:textId="77777777" w:rsidR="00941CBB" w:rsidRPr="00AF4B44" w:rsidRDefault="00941CBB" w:rsidP="00941CB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</w:tc>
      </w:tr>
    </w:tbl>
    <w:p w14:paraId="329038C8" w14:textId="77777777" w:rsidR="00941CBB" w:rsidRPr="00AF4B44" w:rsidRDefault="00941CBB" w:rsidP="00941CBB">
      <w:pPr>
        <w:pStyle w:val="Default"/>
        <w:rPr>
          <w:rFonts w:asciiTheme="minorHAnsi" w:hAnsiTheme="minorHAnsi" w:cstheme="minorHAnsi"/>
          <w:color w:val="auto"/>
          <w:lang w:val="en-US"/>
        </w:rPr>
      </w:pPr>
    </w:p>
    <w:p w14:paraId="09A54F55" w14:textId="77777777" w:rsidR="00941CBB" w:rsidRPr="00AF4B44" w:rsidRDefault="00941CBB" w:rsidP="00941CBB">
      <w:pPr>
        <w:pStyle w:val="Default"/>
        <w:rPr>
          <w:rFonts w:asciiTheme="minorHAnsi" w:hAnsiTheme="minorHAnsi" w:cstheme="minorHAnsi"/>
          <w:color w:val="auto"/>
          <w:lang w:val="en-US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289"/>
        <w:gridCol w:w="3285"/>
        <w:gridCol w:w="3285"/>
      </w:tblGrid>
      <w:tr w:rsidR="00941CBB" w:rsidRPr="00AF4B44" w14:paraId="05BA3E67" w14:textId="77777777" w:rsidTr="00AF4B44">
        <w:tc>
          <w:tcPr>
            <w:tcW w:w="3289" w:type="dxa"/>
          </w:tcPr>
          <w:p w14:paraId="6C2EE8E5" w14:textId="77777777" w:rsidR="00941CBB" w:rsidRPr="00AF4B44" w:rsidRDefault="00941CBB" w:rsidP="00E620A3">
            <w:pPr>
              <w:bidi w:val="0"/>
              <w:spacing w:line="480" w:lineRule="auto"/>
              <w:ind w:right="650"/>
              <w:rPr>
                <w:rFonts w:asciiTheme="minorHAnsi" w:hAnsiTheme="minorHAnsi" w:cstheme="minorHAnsi"/>
              </w:rPr>
            </w:pPr>
          </w:p>
        </w:tc>
        <w:tc>
          <w:tcPr>
            <w:tcW w:w="3285" w:type="dxa"/>
          </w:tcPr>
          <w:p w14:paraId="5EA98384" w14:textId="77777777" w:rsidR="00941CBB" w:rsidRPr="00AF4B44" w:rsidRDefault="00941CBB" w:rsidP="00E620A3">
            <w:pPr>
              <w:bidi w:val="0"/>
              <w:spacing w:line="480" w:lineRule="auto"/>
              <w:ind w:right="650"/>
              <w:rPr>
                <w:rFonts w:asciiTheme="minorHAnsi" w:hAnsiTheme="minorHAnsi" w:cstheme="minorHAnsi"/>
              </w:rPr>
            </w:pPr>
          </w:p>
        </w:tc>
        <w:tc>
          <w:tcPr>
            <w:tcW w:w="3285" w:type="dxa"/>
          </w:tcPr>
          <w:p w14:paraId="28274622" w14:textId="77777777" w:rsidR="00941CBB" w:rsidRPr="00AF4B44" w:rsidRDefault="00941CBB" w:rsidP="00E620A3">
            <w:pPr>
              <w:bidi w:val="0"/>
              <w:spacing w:line="480" w:lineRule="auto"/>
              <w:ind w:right="650"/>
              <w:rPr>
                <w:rFonts w:asciiTheme="minorHAnsi" w:hAnsiTheme="minorHAnsi" w:cstheme="minorHAnsi"/>
              </w:rPr>
            </w:pPr>
          </w:p>
        </w:tc>
      </w:tr>
      <w:tr w:rsidR="00941CBB" w:rsidRPr="00AF4B44" w14:paraId="53752249" w14:textId="77777777" w:rsidTr="00AF4B44">
        <w:tc>
          <w:tcPr>
            <w:tcW w:w="3289" w:type="dxa"/>
          </w:tcPr>
          <w:p w14:paraId="54F8A3CC" w14:textId="77777777" w:rsidR="00941CBB" w:rsidRPr="00AF4B44" w:rsidRDefault="00941CBB" w:rsidP="00E620A3">
            <w:pPr>
              <w:bidi w:val="0"/>
              <w:spacing w:line="480" w:lineRule="auto"/>
              <w:ind w:right="650"/>
              <w:rPr>
                <w:rFonts w:asciiTheme="minorHAnsi" w:hAnsiTheme="minorHAnsi" w:cstheme="minorHAnsi"/>
              </w:rPr>
            </w:pPr>
            <w:r w:rsidRPr="00AF4B44">
              <w:rPr>
                <w:rFonts w:asciiTheme="minorHAnsi" w:hAnsiTheme="minorHAnsi" w:cstheme="minorHAnsi"/>
              </w:rPr>
              <w:t>Date</w:t>
            </w:r>
          </w:p>
        </w:tc>
        <w:tc>
          <w:tcPr>
            <w:tcW w:w="3285" w:type="dxa"/>
          </w:tcPr>
          <w:p w14:paraId="61B0B3A8" w14:textId="77777777" w:rsidR="00941CBB" w:rsidRPr="00AF4B44" w:rsidRDefault="00941CBB" w:rsidP="00E620A3">
            <w:pPr>
              <w:bidi w:val="0"/>
              <w:spacing w:line="480" w:lineRule="auto"/>
              <w:ind w:right="650"/>
              <w:rPr>
                <w:rFonts w:asciiTheme="minorHAnsi" w:hAnsiTheme="minorHAnsi" w:cstheme="minorHAnsi"/>
              </w:rPr>
            </w:pPr>
            <w:r w:rsidRPr="00AF4B44">
              <w:rPr>
                <w:rFonts w:asciiTheme="minorHAnsi" w:hAnsiTheme="minorHAnsi" w:cstheme="minorHAnsi"/>
              </w:rPr>
              <w:t>Full Name</w:t>
            </w:r>
          </w:p>
        </w:tc>
        <w:tc>
          <w:tcPr>
            <w:tcW w:w="3285" w:type="dxa"/>
          </w:tcPr>
          <w:p w14:paraId="52E9191C" w14:textId="77777777" w:rsidR="00941CBB" w:rsidRPr="00AF4B44" w:rsidRDefault="00941CBB" w:rsidP="00E620A3">
            <w:pPr>
              <w:bidi w:val="0"/>
              <w:spacing w:line="480" w:lineRule="auto"/>
              <w:ind w:right="650"/>
              <w:rPr>
                <w:rFonts w:asciiTheme="minorHAnsi" w:hAnsiTheme="minorHAnsi" w:cstheme="minorHAnsi"/>
              </w:rPr>
            </w:pPr>
            <w:r w:rsidRPr="00AF4B44">
              <w:rPr>
                <w:rFonts w:asciiTheme="minorHAnsi" w:hAnsiTheme="minorHAnsi" w:cstheme="minorHAnsi"/>
              </w:rPr>
              <w:t>ID number</w:t>
            </w:r>
          </w:p>
        </w:tc>
      </w:tr>
    </w:tbl>
    <w:p w14:paraId="6A4D62E7" w14:textId="5953A39B" w:rsidR="006600DE" w:rsidRPr="00AF4B44" w:rsidRDefault="006600DE" w:rsidP="00941CBB">
      <w:pPr>
        <w:bidi w:val="0"/>
        <w:rPr>
          <w:rFonts w:asciiTheme="minorHAnsi" w:hAnsiTheme="minorHAnsi" w:cstheme="minorHAnsi"/>
        </w:rPr>
      </w:pPr>
    </w:p>
    <w:sectPr w:rsidR="006600DE" w:rsidRPr="00AF4B44" w:rsidSect="004E52E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2" w:right="1021" w:bottom="993" w:left="1021" w:header="113" w:footer="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9D4DA" w14:textId="77777777" w:rsidR="0026424D" w:rsidRDefault="0026424D">
      <w:r>
        <w:separator/>
      </w:r>
    </w:p>
  </w:endnote>
  <w:endnote w:type="continuationSeparator" w:id="0">
    <w:p w14:paraId="47ACAFBD" w14:textId="77777777" w:rsidR="0026424D" w:rsidRDefault="00264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Lucida Grande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dobe">
    <w:altName w:val="Times New Roman"/>
    <w:panose1 w:val="00000000000000000000"/>
    <w:charset w:val="B2"/>
    <w:family w:val="roman"/>
    <w:notTrueType/>
    <w:pitch w:val="variable"/>
    <w:sig w:usb0="8000202F" w:usb1="8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27363" w14:textId="77777777" w:rsidR="008931CF" w:rsidRPr="00CC5784" w:rsidRDefault="008931CF" w:rsidP="008931CF">
    <w:pPr>
      <w:bidi w:val="0"/>
      <w:spacing w:before="120" w:after="120"/>
      <w:ind w:left="-283" w:right="-57"/>
      <w:rPr>
        <w:rFonts w:ascii="Arial" w:hAnsi="Arial" w:cs="Arial"/>
        <w:color w:val="0F2D96"/>
        <w:sz w:val="18"/>
        <w:szCs w:val="18"/>
        <w:lang w:eastAsia="en-US"/>
      </w:rPr>
    </w:pPr>
    <w:r w:rsidRPr="00B1480C">
      <w:rPr>
        <w:rFonts w:ascii="Arial" w:hAnsi="Arial" w:cs="Arial"/>
        <w:b/>
        <w:bCs/>
        <w:color w:val="0F2D96"/>
        <w:sz w:val="18"/>
        <w:szCs w:val="18"/>
      </w:rPr>
      <w:t xml:space="preserve">Reichman University </w:t>
    </w:r>
    <w:r w:rsidRPr="00B1480C">
      <w:rPr>
        <w:rFonts w:ascii="Arial" w:hAnsi="Arial" w:cs="Arial"/>
        <w:color w:val="0F2D96"/>
        <w:sz w:val="18"/>
        <w:szCs w:val="18"/>
      </w:rPr>
      <w:t>(IDC Herzliya)</w:t>
    </w:r>
    <w:r w:rsidRPr="00B1480C">
      <w:rPr>
        <w:rFonts w:asciiTheme="minorBidi" w:hAnsiTheme="minorBidi" w:cstheme="minorBidi" w:hint="cs"/>
        <w:color w:val="0F2D96"/>
        <w:sz w:val="18"/>
        <w:szCs w:val="18"/>
        <w:rtl/>
      </w:rPr>
      <w:t xml:space="preserve"> 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| </w:t>
    </w:r>
    <w:r w:rsidRPr="00944444">
      <w:rPr>
        <w:rFonts w:ascii="Arial" w:hAnsi="Arial" w:cs="Arial"/>
        <w:b/>
        <w:bCs/>
        <w:color w:val="0F2D96"/>
        <w:sz w:val="18"/>
        <w:szCs w:val="18"/>
        <w:lang w:eastAsia="en-US"/>
      </w:rPr>
      <w:t>Raphael Recanati International School</w:t>
    </w:r>
    <w:r w:rsidRPr="00B1480C">
      <w:rPr>
        <w:rFonts w:asciiTheme="minorBidi" w:hAnsiTheme="minorBidi" w:cstheme="minorBidi"/>
        <w:color w:val="0F2D96"/>
        <w:sz w:val="18"/>
        <w:szCs w:val="18"/>
      </w:rPr>
      <w:br/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>Public Benefit Company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, </w:t>
    </w:r>
    <w:proofErr w:type="spellStart"/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>P.O.Box</w:t>
    </w:r>
    <w:proofErr w:type="spellEnd"/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 xml:space="preserve"> </w:t>
    </w:r>
    <w:r w:rsidRPr="00B1480C">
      <w:rPr>
        <w:rFonts w:asciiTheme="minorBidi" w:hAnsiTheme="minorBidi" w:cstheme="minorBidi"/>
        <w:color w:val="0F2D96"/>
        <w:sz w:val="17"/>
        <w:szCs w:val="17"/>
        <w:lang w:eastAsia="en-US"/>
      </w:rPr>
      <w:t>167</w:t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 xml:space="preserve"> Herzliya </w:t>
    </w:r>
    <w:r w:rsidRPr="00B1480C">
      <w:rPr>
        <w:rFonts w:asciiTheme="minorBidi" w:hAnsiTheme="minorBidi" w:cstheme="minorBidi"/>
        <w:color w:val="0F2D96"/>
        <w:sz w:val="17"/>
        <w:szCs w:val="17"/>
        <w:lang w:eastAsia="en-US"/>
      </w:rPr>
      <w:t>4610101</w:t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>, Israel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  |  </w:t>
    </w:r>
    <w:hyperlink r:id="rId1" w:history="1">
      <w:r w:rsidRPr="00B1480C">
        <w:rPr>
          <w:rStyle w:val="Hyperlink"/>
          <w:rFonts w:asciiTheme="minorBidi" w:hAnsiTheme="minorBidi" w:cstheme="minorBidi"/>
          <w:color w:val="0F2D96"/>
          <w:sz w:val="18"/>
          <w:szCs w:val="18"/>
          <w:u w:val="none"/>
        </w:rPr>
        <w:t>www.idc.ac.il</w:t>
      </w:r>
    </w:hyperlink>
    <w:r w:rsidRPr="00B1480C"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 </w:t>
    </w:r>
    <w:r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 </w:t>
    </w:r>
    <w:r w:rsidRPr="00B1480C"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| </w:t>
    </w:r>
    <w:r w:rsidRPr="00D43181">
      <w:rPr>
        <w:rFonts w:ascii="Arial" w:hAnsi="Arial" w:cs="Arial"/>
        <w:color w:val="0F2D96"/>
        <w:sz w:val="18"/>
        <w:szCs w:val="18"/>
        <w:lang w:eastAsia="en-US"/>
      </w:rPr>
      <w:t>Tel: +972 .9 .9602700 |</w:t>
    </w:r>
    <w:r>
      <w:rPr>
        <w:rFonts w:ascii="Arial" w:hAnsi="Arial" w:cs="Arial"/>
        <w:color w:val="0F2D96"/>
        <w:sz w:val="18"/>
        <w:szCs w:val="18"/>
        <w:lang w:eastAsia="en-US"/>
      </w:rPr>
      <w:t xml:space="preserve"> </w:t>
    </w:r>
    <w:r w:rsidRPr="00D43181">
      <w:rPr>
        <w:rFonts w:ascii="Arial" w:hAnsi="Arial" w:cs="Arial"/>
        <w:color w:val="0F2D96"/>
        <w:sz w:val="18"/>
        <w:szCs w:val="18"/>
        <w:lang w:eastAsia="en-US"/>
      </w:rPr>
      <w:t>Fax: +972. 9. 9527334</w:t>
    </w:r>
    <w:r>
      <w:rPr>
        <w:rFonts w:ascii="Arial" w:hAnsi="Arial" w:cs="Arial"/>
        <w:color w:val="0F2D96"/>
        <w:sz w:val="18"/>
        <w:szCs w:val="18"/>
        <w:lang w:eastAsia="en-US"/>
      </w:rPr>
      <w:t xml:space="preserve">  r</w:t>
    </w:r>
    <w:r w:rsidRPr="00D45FED">
      <w:rPr>
        <w:rFonts w:ascii="Arial" w:hAnsi="Arial" w:cs="Arial"/>
        <w:color w:val="0F2D96"/>
        <w:sz w:val="18"/>
        <w:szCs w:val="18"/>
        <w:lang w:eastAsia="en-US"/>
      </w:rPr>
      <w:t>ris.</w:t>
    </w:r>
    <w:r>
      <w:rPr>
        <w:rFonts w:ascii="Arial" w:hAnsi="Arial" w:cs="Arial"/>
        <w:color w:val="0F2D96"/>
        <w:sz w:val="18"/>
        <w:szCs w:val="18"/>
        <w:lang w:eastAsia="en-US"/>
      </w:rPr>
      <w:t>master</w:t>
    </w:r>
    <w:r w:rsidRPr="00D45FED">
      <w:rPr>
        <w:rFonts w:ascii="Arial" w:hAnsi="Arial" w:cs="Arial"/>
        <w:color w:val="0F2D96"/>
        <w:sz w:val="18"/>
        <w:szCs w:val="18"/>
        <w:lang w:eastAsia="en-US"/>
      </w:rPr>
      <w:t>@idc.ac.il</w:t>
    </w:r>
    <w:r>
      <w:rPr>
        <w:rFonts w:ascii="Arial" w:hAnsi="Arial" w:cs="Arial"/>
        <w:color w:val="0F2D96"/>
        <w:sz w:val="18"/>
        <w:szCs w:val="18"/>
        <w:lang w:eastAsia="en-US"/>
      </w:rPr>
      <w:t xml:space="preserve"> | </w:t>
    </w:r>
    <w:r w:rsidRPr="00E76D7E">
      <w:rPr>
        <w:rFonts w:ascii="Arial" w:hAnsi="Arial" w:cs="Arial"/>
        <w:color w:val="0F2D96"/>
        <w:sz w:val="18"/>
        <w:szCs w:val="18"/>
        <w:lang w:eastAsia="en-US"/>
      </w:rPr>
      <w:t>www.rris.idc.ac.il</w:t>
    </w:r>
  </w:p>
  <w:p w14:paraId="7B4B1104" w14:textId="77777777" w:rsidR="008931CF" w:rsidRDefault="008931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621A6" w14:textId="0E5063B1" w:rsidR="009C1D14" w:rsidRPr="00CC5784" w:rsidRDefault="00D43181" w:rsidP="00CC5784">
    <w:pPr>
      <w:bidi w:val="0"/>
      <w:spacing w:before="120" w:after="120"/>
      <w:ind w:left="-283" w:right="-57"/>
      <w:rPr>
        <w:rFonts w:ascii="Arial" w:hAnsi="Arial" w:cs="Arial"/>
        <w:color w:val="0F2D96"/>
        <w:sz w:val="18"/>
        <w:szCs w:val="18"/>
        <w:lang w:eastAsia="en-US"/>
      </w:rPr>
    </w:pPr>
    <w:r w:rsidRPr="00B1480C">
      <w:rPr>
        <w:rFonts w:ascii="Arial" w:hAnsi="Arial" w:cs="Arial"/>
        <w:b/>
        <w:bCs/>
        <w:color w:val="0F2D96"/>
        <w:sz w:val="18"/>
        <w:szCs w:val="18"/>
      </w:rPr>
      <w:t xml:space="preserve">Reichman University </w:t>
    </w:r>
    <w:r w:rsidRPr="00B1480C">
      <w:rPr>
        <w:rFonts w:ascii="Arial" w:hAnsi="Arial" w:cs="Arial"/>
        <w:color w:val="0F2D96"/>
        <w:sz w:val="18"/>
        <w:szCs w:val="18"/>
      </w:rPr>
      <w:t>(IDC Herzliya)</w:t>
    </w:r>
    <w:r w:rsidRPr="00B1480C">
      <w:rPr>
        <w:rFonts w:asciiTheme="minorBidi" w:hAnsiTheme="minorBidi" w:cstheme="minorBidi" w:hint="cs"/>
        <w:color w:val="0F2D96"/>
        <w:sz w:val="18"/>
        <w:szCs w:val="18"/>
        <w:rtl/>
      </w:rPr>
      <w:t xml:space="preserve"> 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| </w:t>
    </w:r>
    <w:r w:rsidRPr="00944444">
      <w:rPr>
        <w:rFonts w:ascii="Arial" w:hAnsi="Arial" w:cs="Arial"/>
        <w:b/>
        <w:bCs/>
        <w:color w:val="0F2D96"/>
        <w:sz w:val="18"/>
        <w:szCs w:val="18"/>
        <w:lang w:eastAsia="en-US"/>
      </w:rPr>
      <w:t>Raphael Recanati International School</w:t>
    </w:r>
    <w:r w:rsidRPr="00B1480C">
      <w:rPr>
        <w:rFonts w:asciiTheme="minorBidi" w:hAnsiTheme="minorBidi" w:cstheme="minorBidi"/>
        <w:color w:val="0F2D96"/>
        <w:sz w:val="18"/>
        <w:szCs w:val="18"/>
      </w:rPr>
      <w:br/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>Public Benefit Company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, </w:t>
    </w:r>
    <w:proofErr w:type="spellStart"/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>P.O.Box</w:t>
    </w:r>
    <w:proofErr w:type="spellEnd"/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 xml:space="preserve"> </w:t>
    </w:r>
    <w:r w:rsidRPr="00B1480C">
      <w:rPr>
        <w:rFonts w:asciiTheme="minorBidi" w:hAnsiTheme="minorBidi" w:cstheme="minorBidi"/>
        <w:color w:val="0F2D96"/>
        <w:sz w:val="17"/>
        <w:szCs w:val="17"/>
        <w:lang w:eastAsia="en-US"/>
      </w:rPr>
      <w:t>167</w:t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 xml:space="preserve"> Herzliya </w:t>
    </w:r>
    <w:r w:rsidRPr="00B1480C">
      <w:rPr>
        <w:rFonts w:asciiTheme="minorBidi" w:hAnsiTheme="minorBidi" w:cstheme="minorBidi"/>
        <w:color w:val="0F2D96"/>
        <w:sz w:val="17"/>
        <w:szCs w:val="17"/>
        <w:lang w:eastAsia="en-US"/>
      </w:rPr>
      <w:t>4610101</w:t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>, Israel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  |  </w:t>
    </w:r>
    <w:hyperlink r:id="rId1" w:history="1">
      <w:r w:rsidRPr="00B1480C">
        <w:rPr>
          <w:rStyle w:val="Hyperlink"/>
          <w:rFonts w:asciiTheme="minorBidi" w:hAnsiTheme="minorBidi" w:cstheme="minorBidi"/>
          <w:color w:val="0F2D96"/>
          <w:sz w:val="18"/>
          <w:szCs w:val="18"/>
          <w:u w:val="none"/>
        </w:rPr>
        <w:t>www.idc.ac.il</w:t>
      </w:r>
    </w:hyperlink>
    <w:r w:rsidRPr="00B1480C"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 </w:t>
    </w:r>
    <w:r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 </w:t>
    </w:r>
    <w:r w:rsidRPr="00B1480C"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| </w:t>
    </w:r>
    <w:r w:rsidRPr="00D43181">
      <w:rPr>
        <w:rFonts w:ascii="Arial" w:hAnsi="Arial" w:cs="Arial"/>
        <w:color w:val="0F2D96"/>
        <w:sz w:val="18"/>
        <w:szCs w:val="18"/>
        <w:lang w:eastAsia="en-US"/>
      </w:rPr>
      <w:t>Tel: +972 .9 .9602700 |</w:t>
    </w:r>
    <w:r w:rsidR="00EE526A">
      <w:rPr>
        <w:rFonts w:ascii="Arial" w:hAnsi="Arial" w:cs="Arial"/>
        <w:color w:val="0F2D96"/>
        <w:sz w:val="18"/>
        <w:szCs w:val="18"/>
        <w:lang w:eastAsia="en-US"/>
      </w:rPr>
      <w:t xml:space="preserve"> </w:t>
    </w:r>
    <w:r w:rsidRPr="00D43181">
      <w:rPr>
        <w:rFonts w:ascii="Arial" w:hAnsi="Arial" w:cs="Arial"/>
        <w:color w:val="0F2D96"/>
        <w:sz w:val="18"/>
        <w:szCs w:val="18"/>
        <w:lang w:eastAsia="en-US"/>
      </w:rPr>
      <w:t>Fax: +972. 9. 9527334</w:t>
    </w:r>
    <w:r>
      <w:rPr>
        <w:rFonts w:ascii="Arial" w:hAnsi="Arial" w:cs="Arial"/>
        <w:color w:val="0F2D96"/>
        <w:sz w:val="18"/>
        <w:szCs w:val="18"/>
        <w:lang w:eastAsia="en-US"/>
      </w:rPr>
      <w:t xml:space="preserve">  </w:t>
    </w:r>
    <w:r w:rsidR="00CC5784">
      <w:rPr>
        <w:rFonts w:ascii="Arial" w:hAnsi="Arial" w:cs="Arial"/>
        <w:color w:val="0F2D96"/>
        <w:sz w:val="18"/>
        <w:szCs w:val="18"/>
        <w:lang w:eastAsia="en-US"/>
      </w:rPr>
      <w:t>r</w:t>
    </w:r>
    <w:r w:rsidRPr="00D45FED">
      <w:rPr>
        <w:rFonts w:ascii="Arial" w:hAnsi="Arial" w:cs="Arial"/>
        <w:color w:val="0F2D96"/>
        <w:sz w:val="18"/>
        <w:szCs w:val="18"/>
        <w:lang w:eastAsia="en-US"/>
      </w:rPr>
      <w:t>ris.</w:t>
    </w:r>
    <w:r w:rsidR="00CC5784">
      <w:rPr>
        <w:rFonts w:ascii="Arial" w:hAnsi="Arial" w:cs="Arial"/>
        <w:color w:val="0F2D96"/>
        <w:sz w:val="18"/>
        <w:szCs w:val="18"/>
        <w:lang w:eastAsia="en-US"/>
      </w:rPr>
      <w:t>master</w:t>
    </w:r>
    <w:r w:rsidRPr="00D45FED">
      <w:rPr>
        <w:rFonts w:ascii="Arial" w:hAnsi="Arial" w:cs="Arial"/>
        <w:color w:val="0F2D96"/>
        <w:sz w:val="18"/>
        <w:szCs w:val="18"/>
        <w:lang w:eastAsia="en-US"/>
      </w:rPr>
      <w:t>@idc.ac.il</w:t>
    </w:r>
    <w:r>
      <w:rPr>
        <w:rFonts w:ascii="Arial" w:hAnsi="Arial" w:cs="Arial"/>
        <w:color w:val="0F2D96"/>
        <w:sz w:val="18"/>
        <w:szCs w:val="18"/>
        <w:lang w:eastAsia="en-US"/>
      </w:rPr>
      <w:t xml:space="preserve"> | </w:t>
    </w:r>
    <w:r w:rsidRPr="00E76D7E">
      <w:rPr>
        <w:rFonts w:ascii="Arial" w:hAnsi="Arial" w:cs="Arial"/>
        <w:color w:val="0F2D96"/>
        <w:sz w:val="18"/>
        <w:szCs w:val="18"/>
        <w:lang w:eastAsia="en-US"/>
      </w:rPr>
      <w:t>www.rris.idc.ac.il</w:t>
    </w:r>
  </w:p>
  <w:p w14:paraId="43F27D63" w14:textId="71EC89B4" w:rsidR="0036562E" w:rsidRPr="004D60A7" w:rsidRDefault="0036562E" w:rsidP="008C3EF3">
    <w:pPr>
      <w:pStyle w:val="Header"/>
      <w:tabs>
        <w:tab w:val="left" w:pos="21"/>
      </w:tabs>
      <w:spacing w:line="240" w:lineRule="exact"/>
      <w:rPr>
        <w:rFonts w:ascii="Arial" w:hAnsi="Arial" w:cs="Arial"/>
        <w:color w:val="0F2D96"/>
        <w:sz w:val="18"/>
        <w:szCs w:val="18"/>
        <w:rtl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1D449" w14:textId="77777777" w:rsidR="0026424D" w:rsidRDefault="0026424D">
      <w:bookmarkStart w:id="0" w:name="_Hlk88396001"/>
      <w:bookmarkEnd w:id="0"/>
      <w:r>
        <w:separator/>
      </w:r>
    </w:p>
  </w:footnote>
  <w:footnote w:type="continuationSeparator" w:id="0">
    <w:p w14:paraId="3658BBC2" w14:textId="77777777" w:rsidR="0026424D" w:rsidRDefault="00264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2FBF2" w14:textId="2308F86F" w:rsidR="007766B6" w:rsidRDefault="007766B6" w:rsidP="007766B6">
    <w:pPr>
      <w:pStyle w:val="Header"/>
      <w:tabs>
        <w:tab w:val="clear" w:pos="4320"/>
        <w:tab w:val="clear" w:pos="8640"/>
      </w:tabs>
      <w:bidi w:val="0"/>
      <w:ind w:right="-59"/>
    </w:pPr>
    <w:r>
      <w:rPr>
        <w:rFonts w:ascii="Arial" w:hAnsi="Arial" w:cs="Arial"/>
        <w:b/>
        <w:bCs/>
        <w:noProof/>
        <w:color w:val="002237"/>
        <w:sz w:val="16"/>
        <w:szCs w:val="16"/>
        <w:lang w:eastAsia="en-US"/>
      </w:rPr>
      <w:drawing>
        <wp:anchor distT="0" distB="0" distL="114300" distR="114300" simplePos="0" relativeHeight="251661312" behindDoc="1" locked="0" layoutInCell="1" allowOverlap="1" wp14:anchorId="501456F3" wp14:editId="3A536DCD">
          <wp:simplePos x="0" y="0"/>
          <wp:positionH relativeFrom="column">
            <wp:posOffset>56515</wp:posOffset>
          </wp:positionH>
          <wp:positionV relativeFrom="paragraph">
            <wp:posOffset>175895</wp:posOffset>
          </wp:positionV>
          <wp:extent cx="3124200" cy="941070"/>
          <wp:effectExtent l="0" t="0" r="0" b="0"/>
          <wp:wrapTight wrapText="bothSides">
            <wp:wrapPolygon edited="0">
              <wp:start x="0" y="0"/>
              <wp:lineTo x="0" y="20988"/>
              <wp:lineTo x="21468" y="20988"/>
              <wp:lineTo x="21468" y="0"/>
              <wp:lineTo x="0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941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     </w:t>
    </w:r>
    <w:r>
      <w:tab/>
    </w:r>
    <w:r>
      <w:tab/>
    </w:r>
  </w:p>
  <w:p w14:paraId="6C55DE60" w14:textId="4408DCBC" w:rsidR="007766B6" w:rsidRDefault="007766B6" w:rsidP="007766B6">
    <w:pPr>
      <w:pStyle w:val="Header"/>
      <w:rPr>
        <w:rtl/>
      </w:rPr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726393C7" wp14:editId="71292975">
          <wp:simplePos x="0" y="0"/>
          <wp:positionH relativeFrom="column">
            <wp:posOffset>3474085</wp:posOffset>
          </wp:positionH>
          <wp:positionV relativeFrom="paragraph">
            <wp:posOffset>294005</wp:posOffset>
          </wp:positionV>
          <wp:extent cx="2655239" cy="198120"/>
          <wp:effectExtent l="0" t="0" r="12065" b="508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cruitmen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5239" cy="198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</w:t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4A564" w14:textId="02E3E5C2" w:rsidR="00823B90" w:rsidRDefault="00823B90" w:rsidP="00823B90">
    <w:pPr>
      <w:pStyle w:val="Header"/>
      <w:tabs>
        <w:tab w:val="clear" w:pos="4320"/>
        <w:tab w:val="clear" w:pos="8640"/>
      </w:tabs>
      <w:bidi w:val="0"/>
      <w:ind w:right="-59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0461DD15" w14:textId="5CF5FFA9" w:rsidR="00823B90" w:rsidRDefault="00823B90" w:rsidP="00823B90">
    <w:pPr>
      <w:pStyle w:val="Header"/>
      <w:tabs>
        <w:tab w:val="clear" w:pos="4320"/>
        <w:tab w:val="clear" w:pos="8640"/>
      </w:tabs>
      <w:bidi w:val="0"/>
      <w:ind w:right="-59"/>
    </w:pPr>
  </w:p>
  <w:p w14:paraId="20FB3239" w14:textId="7BF20470" w:rsidR="000D09C6" w:rsidRDefault="00FE429F" w:rsidP="00823B90">
    <w:pPr>
      <w:pStyle w:val="Header"/>
      <w:tabs>
        <w:tab w:val="clear" w:pos="4320"/>
        <w:tab w:val="clear" w:pos="8640"/>
      </w:tabs>
      <w:bidi w:val="0"/>
      <w:ind w:right="-59"/>
      <w:rPr>
        <w:rtl/>
      </w:rPr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 wp14:anchorId="3B1EEE42" wp14:editId="384F6B06">
          <wp:simplePos x="0" y="0"/>
          <wp:positionH relativeFrom="column">
            <wp:posOffset>3474085</wp:posOffset>
          </wp:positionH>
          <wp:positionV relativeFrom="paragraph">
            <wp:posOffset>294005</wp:posOffset>
          </wp:positionV>
          <wp:extent cx="2655239" cy="198120"/>
          <wp:effectExtent l="0" t="0" r="12065" b="508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crui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5239" cy="198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3B90">
      <w:t xml:space="preserve"> </w:t>
    </w:r>
    <w:r w:rsidR="00D43181">
      <w:rPr>
        <w:rFonts w:ascii="Arial" w:hAnsi="Arial" w:cs="Arial"/>
        <w:b/>
        <w:bCs/>
        <w:noProof/>
        <w:color w:val="002237"/>
        <w:sz w:val="16"/>
        <w:szCs w:val="16"/>
        <w:lang w:eastAsia="en-US"/>
      </w:rPr>
      <w:drawing>
        <wp:inline distT="0" distB="0" distL="0" distR="0" wp14:anchorId="055466E8" wp14:editId="11FC884F">
          <wp:extent cx="3124200" cy="941539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4257" cy="100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23B90">
      <w:t xml:space="preserve">                                                    </w:t>
    </w:r>
    <w:r w:rsidR="00823B90">
      <w:tab/>
    </w:r>
    <w:r w:rsidR="00823B90">
      <w:tab/>
    </w:r>
    <w:r w:rsidR="00823B90">
      <w:tab/>
    </w:r>
    <w:r w:rsidR="00823B90">
      <w:tab/>
    </w:r>
    <w:r w:rsidR="00823B9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2FFC"/>
    <w:multiLevelType w:val="hybridMultilevel"/>
    <w:tmpl w:val="6EDEB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653BD"/>
    <w:multiLevelType w:val="hybridMultilevel"/>
    <w:tmpl w:val="B530A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165214">
    <w:abstractNumId w:val="0"/>
  </w:num>
  <w:num w:numId="2" w16cid:durableId="826940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626"/>
    <w:rsid w:val="0001325D"/>
    <w:rsid w:val="00052EBB"/>
    <w:rsid w:val="00081B59"/>
    <w:rsid w:val="000D09C6"/>
    <w:rsid w:val="000E59C4"/>
    <w:rsid w:val="00122C7C"/>
    <w:rsid w:val="001601AF"/>
    <w:rsid w:val="00171518"/>
    <w:rsid w:val="001B003B"/>
    <w:rsid w:val="00204EA0"/>
    <w:rsid w:val="0026424D"/>
    <w:rsid w:val="00282DD4"/>
    <w:rsid w:val="002A08A2"/>
    <w:rsid w:val="002A26CC"/>
    <w:rsid w:val="0034428F"/>
    <w:rsid w:val="0036562E"/>
    <w:rsid w:val="003F4656"/>
    <w:rsid w:val="003F6B9C"/>
    <w:rsid w:val="0042429B"/>
    <w:rsid w:val="00453E72"/>
    <w:rsid w:val="004570D9"/>
    <w:rsid w:val="004A7AC6"/>
    <w:rsid w:val="004D60A7"/>
    <w:rsid w:val="004D6329"/>
    <w:rsid w:val="004E52EC"/>
    <w:rsid w:val="004F5E7D"/>
    <w:rsid w:val="005F270B"/>
    <w:rsid w:val="0061581B"/>
    <w:rsid w:val="006363EC"/>
    <w:rsid w:val="00645626"/>
    <w:rsid w:val="00646656"/>
    <w:rsid w:val="006600DE"/>
    <w:rsid w:val="006750B3"/>
    <w:rsid w:val="006A68C2"/>
    <w:rsid w:val="006B24CB"/>
    <w:rsid w:val="00714C9D"/>
    <w:rsid w:val="007155A5"/>
    <w:rsid w:val="00715C6B"/>
    <w:rsid w:val="007378F7"/>
    <w:rsid w:val="0074086E"/>
    <w:rsid w:val="00741FBB"/>
    <w:rsid w:val="00765401"/>
    <w:rsid w:val="007766B6"/>
    <w:rsid w:val="007C0B80"/>
    <w:rsid w:val="00806453"/>
    <w:rsid w:val="00823B90"/>
    <w:rsid w:val="00855F7C"/>
    <w:rsid w:val="008657ED"/>
    <w:rsid w:val="00881332"/>
    <w:rsid w:val="008931CF"/>
    <w:rsid w:val="008C3EF3"/>
    <w:rsid w:val="008E2439"/>
    <w:rsid w:val="008F0555"/>
    <w:rsid w:val="0093470E"/>
    <w:rsid w:val="00941CBB"/>
    <w:rsid w:val="00946FB5"/>
    <w:rsid w:val="009478F6"/>
    <w:rsid w:val="00950A89"/>
    <w:rsid w:val="009559CC"/>
    <w:rsid w:val="00971310"/>
    <w:rsid w:val="00985085"/>
    <w:rsid w:val="00993AEB"/>
    <w:rsid w:val="009C1D14"/>
    <w:rsid w:val="009D238F"/>
    <w:rsid w:val="009E5702"/>
    <w:rsid w:val="009F219C"/>
    <w:rsid w:val="00A06BF2"/>
    <w:rsid w:val="00A81234"/>
    <w:rsid w:val="00A91AB6"/>
    <w:rsid w:val="00AA23B2"/>
    <w:rsid w:val="00AC39D1"/>
    <w:rsid w:val="00AE0897"/>
    <w:rsid w:val="00AF4B44"/>
    <w:rsid w:val="00B34836"/>
    <w:rsid w:val="00B77319"/>
    <w:rsid w:val="00B8347B"/>
    <w:rsid w:val="00BA4062"/>
    <w:rsid w:val="00BB4410"/>
    <w:rsid w:val="00C467F2"/>
    <w:rsid w:val="00C96D96"/>
    <w:rsid w:val="00CA1C84"/>
    <w:rsid w:val="00CC5784"/>
    <w:rsid w:val="00CF631A"/>
    <w:rsid w:val="00D12890"/>
    <w:rsid w:val="00D43181"/>
    <w:rsid w:val="00D51E3C"/>
    <w:rsid w:val="00D71982"/>
    <w:rsid w:val="00DB365B"/>
    <w:rsid w:val="00E1437B"/>
    <w:rsid w:val="00E23A46"/>
    <w:rsid w:val="00ED2C0B"/>
    <w:rsid w:val="00EE2CDF"/>
    <w:rsid w:val="00EE526A"/>
    <w:rsid w:val="00EE60F2"/>
    <w:rsid w:val="00EF7268"/>
    <w:rsid w:val="00F1165A"/>
    <w:rsid w:val="00F11C69"/>
    <w:rsid w:val="00F27FF9"/>
    <w:rsid w:val="00F61B92"/>
    <w:rsid w:val="00F94BE5"/>
    <w:rsid w:val="00FB79AF"/>
    <w:rsid w:val="00FD499E"/>
    <w:rsid w:val="00FE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F9E07C"/>
  <w15:chartTrackingRefBased/>
  <w15:docId w15:val="{672A544D-07FA-4068-B90C-4C615CC8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B44"/>
    <w:pPr>
      <w:bidi/>
    </w:pPr>
    <w:rPr>
      <w:rFonts w:cs="David"/>
      <w:sz w:val="24"/>
      <w:szCs w:val="24"/>
      <w:lang w:eastAsia="he-I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155A5"/>
    <w:rPr>
      <w:rFonts w:cs="David"/>
      <w:sz w:val="24"/>
      <w:szCs w:val="24"/>
      <w:lang w:eastAsia="he-IL"/>
    </w:rPr>
  </w:style>
  <w:style w:type="character" w:styleId="Hyperlink">
    <w:name w:val="Hyperlink"/>
    <w:basedOn w:val="DefaultParagraphFont"/>
    <w:rsid w:val="007155A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55A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9C1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9C1D1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C3EF3"/>
    <w:rPr>
      <w:rFonts w:cs="David"/>
      <w:sz w:val="24"/>
      <w:szCs w:val="24"/>
      <w:lang w:eastAsia="he-IL"/>
    </w:rPr>
  </w:style>
  <w:style w:type="paragraph" w:customStyle="1" w:styleId="BasicParagraph">
    <w:name w:val="[Basic Paragraph]"/>
    <w:basedOn w:val="Normal"/>
    <w:uiPriority w:val="99"/>
    <w:rsid w:val="00F11C69"/>
    <w:pPr>
      <w:autoSpaceDE w:val="0"/>
      <w:autoSpaceDN w:val="0"/>
      <w:adjustRightInd w:val="0"/>
      <w:spacing w:line="288" w:lineRule="auto"/>
      <w:textAlignment w:val="center"/>
    </w:pPr>
    <w:rPr>
      <w:rFonts w:ascii="Adobe" w:hAnsi="Adobe" w:cs="Adobe"/>
      <w:color w:val="000000"/>
      <w:lang w:eastAsia="en-US"/>
    </w:rPr>
  </w:style>
  <w:style w:type="character" w:customStyle="1" w:styleId="HeaderChar">
    <w:name w:val="Header Char"/>
    <w:basedOn w:val="DefaultParagraphFont"/>
    <w:link w:val="Header"/>
    <w:rsid w:val="00EE60F2"/>
    <w:rPr>
      <w:rFonts w:cs="David"/>
      <w:sz w:val="24"/>
      <w:szCs w:val="24"/>
      <w:lang w:eastAsia="he-IL"/>
    </w:rPr>
  </w:style>
  <w:style w:type="paragraph" w:styleId="Subtitle">
    <w:name w:val="Subtitle"/>
    <w:basedOn w:val="Normal"/>
    <w:link w:val="SubtitleChar"/>
    <w:qFormat/>
    <w:rsid w:val="007766B6"/>
    <w:pPr>
      <w:jc w:val="center"/>
    </w:pPr>
    <w:rPr>
      <w:rFonts w:ascii="Arial" w:hAnsi="Arial" w:cs="Arial"/>
      <w:u w:val="single"/>
    </w:rPr>
  </w:style>
  <w:style w:type="character" w:customStyle="1" w:styleId="SubtitleChar">
    <w:name w:val="Subtitle Char"/>
    <w:basedOn w:val="DefaultParagraphFont"/>
    <w:link w:val="Subtitle"/>
    <w:rsid w:val="007766B6"/>
    <w:rPr>
      <w:rFonts w:ascii="Arial" w:hAnsi="Arial" w:cs="Arial"/>
      <w:sz w:val="24"/>
      <w:szCs w:val="24"/>
      <w:u w:val="single"/>
      <w:lang w:eastAsia="he-IL"/>
    </w:rPr>
  </w:style>
  <w:style w:type="paragraph" w:styleId="BodyText">
    <w:name w:val="Body Text"/>
    <w:basedOn w:val="Normal"/>
    <w:link w:val="BodyTextChar"/>
    <w:rsid w:val="007766B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766B6"/>
    <w:rPr>
      <w:rFonts w:cs="David"/>
      <w:sz w:val="24"/>
      <w:szCs w:val="24"/>
      <w:lang w:eastAsia="he-IL"/>
    </w:rPr>
  </w:style>
  <w:style w:type="paragraph" w:customStyle="1" w:styleId="Default">
    <w:name w:val="Default"/>
    <w:rsid w:val="00081B5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fr-FR"/>
    </w:rPr>
  </w:style>
  <w:style w:type="paragraph" w:styleId="ListParagraph">
    <w:name w:val="List Paragraph"/>
    <w:basedOn w:val="Normal"/>
    <w:uiPriority w:val="34"/>
    <w:qFormat/>
    <w:rsid w:val="00081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4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dc.ac.i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dc.ac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z\Desktop\&#1504;&#1497;&#1497;&#1512;&#1514;%20&#1502;&#1513;&#1512;&#1491;&#1497;&#1514;\&#1489;&#1497;&#1514;%20&#1492;&#1505;&#1508;&#1512;%20&#1500;&#1511;&#1497;&#1497;&#1502;&#1493;&#1514;\Sustainability_School_Hebr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0D07C6-C75C-5F47-860E-D0583329A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Sustainability_School_Hebrew.dot</Template>
  <TotalTime>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תאריך</vt:lpstr>
    </vt:vector>
  </TitlesOfParts>
  <Company>idc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תאריך</dc:title>
  <dc:subject/>
  <dc:creator>admin</dc:creator>
  <cp:keywords/>
  <dc:description/>
  <cp:lastModifiedBy>Katz Carine</cp:lastModifiedBy>
  <cp:revision>4</cp:revision>
  <cp:lastPrinted>2020-06-18T11:18:00Z</cp:lastPrinted>
  <dcterms:created xsi:type="dcterms:W3CDTF">2024-06-02T12:01:00Z</dcterms:created>
  <dcterms:modified xsi:type="dcterms:W3CDTF">2024-06-02T12:04:00Z</dcterms:modified>
</cp:coreProperties>
</file>