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6DB7" w14:textId="77777777" w:rsidR="004927E0" w:rsidRDefault="004927E0">
      <w:pPr>
        <w:rPr>
          <w:rtl/>
        </w:rPr>
      </w:pPr>
    </w:p>
    <w:p w14:paraId="09E1E10C" w14:textId="77777777" w:rsidR="00286CC8" w:rsidRDefault="00286CC8">
      <w:pPr>
        <w:rPr>
          <w:rtl/>
        </w:rPr>
      </w:pPr>
    </w:p>
    <w:p w14:paraId="39833B7D" w14:textId="77777777" w:rsidR="00286CC8" w:rsidRPr="00733B2C" w:rsidRDefault="00286CC8">
      <w:pPr>
        <w:rPr>
          <w:b/>
          <w:bCs/>
          <w:u w:val="single"/>
          <w:rtl/>
        </w:rPr>
      </w:pPr>
    </w:p>
    <w:p w14:paraId="4A228F2A" w14:textId="142417A5" w:rsidR="00A12D71" w:rsidRPr="00A12D71" w:rsidRDefault="00A12D71" w:rsidP="00CE076D">
      <w:pPr>
        <w:spacing w:line="360" w:lineRule="auto"/>
        <w:jc w:val="center"/>
        <w:rPr>
          <w:rFonts w:asciiTheme="minorHAnsi" w:hAnsiTheme="minorHAnsi" w:cstheme="minorHAnsi"/>
          <w:b/>
          <w:bCs/>
          <w:color w:val="00004D"/>
          <w:sz w:val="32"/>
          <w:szCs w:val="32"/>
          <w:u w:val="single"/>
        </w:rPr>
      </w:pPr>
      <w:r w:rsidRPr="00A12D71">
        <w:rPr>
          <w:rFonts w:asciiTheme="minorHAnsi" w:hAnsiTheme="minorHAnsi" w:cstheme="minorHAnsi"/>
          <w:b/>
          <w:bCs/>
          <w:color w:val="00004D"/>
          <w:sz w:val="32"/>
          <w:szCs w:val="32"/>
          <w:u w:val="single"/>
          <w:rtl/>
        </w:rPr>
        <w:t xml:space="preserve">שאלון </w:t>
      </w:r>
      <w:r w:rsidRPr="00CE076D">
        <w:rPr>
          <w:rFonts w:asciiTheme="minorHAnsi" w:hAnsiTheme="minorHAnsi" w:cstheme="minorHAnsi"/>
          <w:b/>
          <w:bCs/>
          <w:color w:val="00004D"/>
          <w:sz w:val="32"/>
          <w:szCs w:val="32"/>
          <w:u w:val="single"/>
          <w:rtl/>
        </w:rPr>
        <w:t>ל</w:t>
      </w:r>
      <w:r w:rsidRPr="00A12D71">
        <w:rPr>
          <w:rFonts w:asciiTheme="minorHAnsi" w:hAnsiTheme="minorHAnsi" w:cstheme="minorHAnsi"/>
          <w:b/>
          <w:bCs/>
          <w:color w:val="00004D"/>
          <w:sz w:val="32"/>
          <w:szCs w:val="32"/>
          <w:u w:val="single"/>
          <w:rtl/>
        </w:rPr>
        <w:t>מועמד לתכנית</w:t>
      </w:r>
      <w:r w:rsidR="008E4318" w:rsidRPr="00CE076D">
        <w:rPr>
          <w:rFonts w:asciiTheme="minorHAnsi" w:hAnsiTheme="minorHAnsi" w:cstheme="minorHAnsi" w:hint="cs"/>
          <w:b/>
          <w:bCs/>
          <w:color w:val="00004D"/>
          <w:sz w:val="32"/>
          <w:szCs w:val="32"/>
          <w:u w:val="single"/>
          <w:rtl/>
        </w:rPr>
        <w:t xml:space="preserve"> </w:t>
      </w:r>
      <w:r w:rsidRPr="00A12D71">
        <w:rPr>
          <w:rFonts w:asciiTheme="minorHAnsi" w:hAnsiTheme="minorHAnsi" w:cstheme="minorHAnsi"/>
          <w:b/>
          <w:bCs/>
          <w:color w:val="00004D"/>
          <w:sz w:val="32"/>
          <w:szCs w:val="32"/>
          <w:u w:val="single"/>
        </w:rPr>
        <w:t>MBA Climate-Tech Management</w:t>
      </w:r>
    </w:p>
    <w:p w14:paraId="2ADB16E6" w14:textId="4DE728BC" w:rsidR="00A12D71" w:rsidRDefault="00A12D71" w:rsidP="00DA7753">
      <w:pPr>
        <w:spacing w:line="360" w:lineRule="auto"/>
        <w:jc w:val="both"/>
        <w:rPr>
          <w:rFonts w:asciiTheme="minorHAnsi" w:hAnsiTheme="minorHAnsi" w:cstheme="minorHAnsi"/>
          <w:color w:val="00004D"/>
          <w:sz w:val="24"/>
          <w:szCs w:val="24"/>
          <w:rtl/>
        </w:rPr>
      </w:pPr>
      <w:r w:rsidRPr="00A12D71">
        <w:rPr>
          <w:rFonts w:asciiTheme="minorHAnsi" w:hAnsiTheme="minorHAnsi" w:cstheme="minorHAnsi"/>
          <w:color w:val="00004D"/>
          <w:sz w:val="24"/>
          <w:szCs w:val="24"/>
          <w:rtl/>
        </w:rPr>
        <w:t>תודה על הגשת מועמדותך לתוכנית</w:t>
      </w:r>
      <w:r w:rsidR="00733B2C" w:rsidRPr="00052BBD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 xml:space="preserve"> </w:t>
      </w:r>
      <w:r w:rsidR="00052BBD" w:rsidRPr="00A12D71">
        <w:rPr>
          <w:rFonts w:asciiTheme="minorHAnsi" w:hAnsiTheme="minorHAnsi" w:cstheme="minorHAnsi"/>
          <w:b/>
          <w:bCs/>
          <w:color w:val="00004D"/>
          <w:sz w:val="24"/>
          <w:szCs w:val="24"/>
        </w:rPr>
        <w:t>MBA</w:t>
      </w:r>
      <w:r w:rsidR="00052BBD" w:rsidRPr="00052BBD">
        <w:rPr>
          <w:rFonts w:asciiTheme="minorHAnsi" w:hAnsiTheme="minorHAnsi" w:cstheme="minorHAnsi"/>
          <w:b/>
          <w:bCs/>
          <w:color w:val="00004D"/>
          <w:sz w:val="24"/>
          <w:szCs w:val="24"/>
        </w:rPr>
        <w:t xml:space="preserve"> </w:t>
      </w:r>
      <w:r w:rsidR="00733B2C" w:rsidRPr="00A12D71">
        <w:rPr>
          <w:rFonts w:asciiTheme="minorHAnsi" w:hAnsiTheme="minorHAnsi" w:cstheme="minorHAnsi"/>
          <w:b/>
          <w:bCs/>
          <w:color w:val="00004D"/>
          <w:sz w:val="24"/>
          <w:szCs w:val="24"/>
        </w:rPr>
        <w:t>Climate-Tech Management</w:t>
      </w:r>
      <w:r w:rsidR="00733B2C" w:rsidRPr="00052BBD">
        <w:rPr>
          <w:rFonts w:asciiTheme="minorHAnsi" w:hAnsiTheme="minorHAnsi" w:cstheme="minorHAnsi" w:hint="cs"/>
          <w:color w:val="00004D"/>
          <w:sz w:val="24"/>
          <w:szCs w:val="24"/>
          <w:rtl/>
        </w:rPr>
        <w:t>,</w:t>
      </w:r>
      <w:r w:rsidR="00733B2C" w:rsidRPr="00052BBD">
        <w:rPr>
          <w:rFonts w:asciiTheme="minorHAnsi" w:hAnsiTheme="minorHAnsi" w:cstheme="minorHAnsi"/>
          <w:color w:val="00004D"/>
          <w:sz w:val="24"/>
          <w:szCs w:val="24"/>
          <w:rtl/>
        </w:rPr>
        <w:t xml:space="preserve"> </w:t>
      </w:r>
      <w:r w:rsidR="00733B2C" w:rsidRPr="00A12D71">
        <w:rPr>
          <w:rFonts w:asciiTheme="minorHAnsi" w:hAnsiTheme="minorHAnsi" w:cstheme="minorHAnsi"/>
          <w:color w:val="00004D"/>
          <w:sz w:val="24"/>
          <w:szCs w:val="24"/>
          <w:rtl/>
        </w:rPr>
        <w:t>ניהול, חדשנות וטכנולוגיות אקלים</w:t>
      </w:r>
      <w:r w:rsidR="00733B2C" w:rsidRPr="00052BBD">
        <w:rPr>
          <w:rFonts w:asciiTheme="minorHAnsi" w:hAnsiTheme="minorHAnsi" w:cstheme="minorHAnsi" w:hint="cs"/>
          <w:color w:val="00004D"/>
          <w:sz w:val="24"/>
          <w:szCs w:val="24"/>
          <w:rtl/>
        </w:rPr>
        <w:t>.</w:t>
      </w:r>
      <w:r w:rsidRPr="00A12D71">
        <w:rPr>
          <w:rFonts w:asciiTheme="minorHAnsi" w:hAnsiTheme="minorHAnsi" w:cstheme="minorHAnsi"/>
          <w:color w:val="00004D"/>
          <w:sz w:val="24"/>
          <w:szCs w:val="24"/>
        </w:rPr>
        <w:t xml:space="preserve"> </w:t>
      </w:r>
      <w:r w:rsidRPr="00A12D71">
        <w:rPr>
          <w:rFonts w:asciiTheme="minorHAnsi" w:hAnsiTheme="minorHAnsi" w:cstheme="minorHAnsi"/>
          <w:color w:val="00004D"/>
          <w:sz w:val="24"/>
          <w:szCs w:val="24"/>
          <w:rtl/>
        </w:rPr>
        <w:t>כחלק מתהליך המיון, נשמח ללמוד עוד על הרקע, השאיפות והמוטיבציה שלך להצטרף לתוכנית ה</w:t>
      </w:r>
      <w:r w:rsidR="00052BBD" w:rsidRPr="00052BBD">
        <w:rPr>
          <w:rFonts w:asciiTheme="minorHAnsi" w:hAnsiTheme="minorHAnsi" w:cstheme="minorHAnsi" w:hint="cs"/>
          <w:color w:val="00004D"/>
          <w:sz w:val="24"/>
          <w:szCs w:val="24"/>
          <w:rtl/>
        </w:rPr>
        <w:t>ייחודית</w:t>
      </w:r>
      <w:r w:rsidRPr="00A12D71">
        <w:rPr>
          <w:rFonts w:asciiTheme="minorHAnsi" w:hAnsiTheme="minorHAnsi" w:cstheme="minorHAnsi"/>
          <w:color w:val="00004D"/>
          <w:sz w:val="24"/>
          <w:szCs w:val="24"/>
          <w:rtl/>
        </w:rPr>
        <w:t xml:space="preserve"> שלנו. אנא השב/י על </w:t>
      </w:r>
      <w:r w:rsidR="00052BBD" w:rsidRPr="00052BBD">
        <w:rPr>
          <w:rFonts w:asciiTheme="minorHAnsi" w:hAnsiTheme="minorHAnsi" w:cstheme="minorHAnsi" w:hint="cs"/>
          <w:color w:val="00004D"/>
          <w:sz w:val="24"/>
          <w:szCs w:val="24"/>
          <w:rtl/>
        </w:rPr>
        <w:t>השאלות הבאות</w:t>
      </w:r>
      <w:r w:rsidRPr="00A12D71">
        <w:rPr>
          <w:rFonts w:asciiTheme="minorHAnsi" w:hAnsiTheme="minorHAnsi" w:cstheme="minorHAnsi"/>
          <w:color w:val="00004D"/>
          <w:sz w:val="24"/>
          <w:szCs w:val="24"/>
        </w:rPr>
        <w:t>:</w:t>
      </w:r>
    </w:p>
    <w:p w14:paraId="566A2D0B" w14:textId="09F16E4E" w:rsidR="008E4318" w:rsidRPr="008E4318" w:rsidRDefault="00605E14" w:rsidP="00DA7753">
      <w:pPr>
        <w:pStyle w:val="a7"/>
        <w:numPr>
          <w:ilvl w:val="0"/>
          <w:numId w:val="2"/>
        </w:numPr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מדוע בחרת להגיש מועמדות לתוכנית זו, ומה </w:t>
      </w:r>
      <w:r w:rsidR="00DF2D2E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>משך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 אותך לבחור במסלול זה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</w:rPr>
        <w:t>?</w:t>
      </w:r>
      <w:r w:rsidR="008E4318"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br/>
      </w:r>
      <w:r w:rsidR="008E4318"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br/>
      </w:r>
    </w:p>
    <w:p w14:paraId="658C90F2" w14:textId="2A18F884" w:rsidR="008E4318" w:rsidRPr="008E4318" w:rsidRDefault="00D16855" w:rsidP="00DA7753">
      <w:pPr>
        <w:pStyle w:val="a7"/>
        <w:numPr>
          <w:ilvl w:val="0"/>
          <w:numId w:val="2"/>
        </w:numPr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>מהם היתרונות האישיים והמקצועיים שמייחדים אותך כמועמד/ת מתאים/ה למסלול זה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</w:rPr>
        <w:t>?</w:t>
      </w:r>
      <w:r w:rsidR="008E4318"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br/>
      </w:r>
      <w:r w:rsidR="008E4318"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br/>
      </w:r>
    </w:p>
    <w:p w14:paraId="4B005A78" w14:textId="61AB5910" w:rsidR="002810B2" w:rsidRPr="008E4318" w:rsidRDefault="00C90DA1" w:rsidP="00DA7753">
      <w:pPr>
        <w:pStyle w:val="a7"/>
        <w:numPr>
          <w:ilvl w:val="0"/>
          <w:numId w:val="2"/>
        </w:numPr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>איזה סט מיומנויות את</w:t>
      </w:r>
      <w:r w:rsidRPr="008E4318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>/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ה שואף/ת לרכוש במהלך לימודיך בתוכנית זו </w:t>
      </w:r>
      <w:r w:rsidR="000F3110" w:rsidRPr="008E4318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>ו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>אילו תחומי</w:t>
      </w:r>
      <w:r w:rsidR="000F3110" w:rsidRPr="008E4318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 xml:space="preserve"> 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>ידע וכישורים מקצועיים את</w:t>
      </w:r>
      <w:r w:rsidR="002810B2" w:rsidRPr="008E4318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>/ה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 מעוניין/ת לפתח ולחזק במסגרת הלימודים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</w:rPr>
        <w:t>?</w:t>
      </w:r>
    </w:p>
    <w:p w14:paraId="5C009FB3" w14:textId="77777777" w:rsidR="002810B2" w:rsidRPr="008E4318" w:rsidRDefault="002810B2" w:rsidP="00DA7753">
      <w:pPr>
        <w:pStyle w:val="a7"/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</w:p>
    <w:p w14:paraId="4B7B2E80" w14:textId="77777777" w:rsidR="00E622E9" w:rsidRPr="008E4318" w:rsidRDefault="00E622E9" w:rsidP="00DA7753">
      <w:pPr>
        <w:pStyle w:val="a7"/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</w:p>
    <w:p w14:paraId="69365D8E" w14:textId="3E2A2148" w:rsidR="000F3110" w:rsidRPr="00DA7753" w:rsidRDefault="000F3110" w:rsidP="00DA7753">
      <w:pPr>
        <w:pStyle w:val="a7"/>
        <w:numPr>
          <w:ilvl w:val="0"/>
          <w:numId w:val="2"/>
        </w:numPr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מהו מסלול הקידום המקצועי לו </w:t>
      </w:r>
      <w:r w:rsidRPr="008E4318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>את/ה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 מצפה בעקבות השתתפותך בתוכנית</w:t>
      </w:r>
      <w:r w:rsidRPr="008E4318">
        <w:rPr>
          <w:rFonts w:asciiTheme="minorHAnsi" w:hAnsiTheme="minorHAnsi" w:cstheme="minorHAnsi"/>
          <w:b/>
          <w:bCs/>
          <w:color w:val="00004D"/>
          <w:sz w:val="24"/>
          <w:szCs w:val="24"/>
        </w:rPr>
        <w:t>?</w:t>
      </w:r>
      <w:r w:rsidR="00DA7753" w:rsidRPr="00DA7753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br/>
      </w:r>
    </w:p>
    <w:p w14:paraId="2A25993C" w14:textId="77777777" w:rsidR="000F3110" w:rsidRPr="008E4318" w:rsidRDefault="000F3110" w:rsidP="00DA7753">
      <w:pPr>
        <w:pStyle w:val="a7"/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</w:p>
    <w:p w14:paraId="4071208F" w14:textId="1B029A53" w:rsidR="00E622E9" w:rsidRPr="008E4318" w:rsidRDefault="00AD40DB" w:rsidP="00DA7753">
      <w:pPr>
        <w:pStyle w:val="a7"/>
        <w:numPr>
          <w:ilvl w:val="0"/>
          <w:numId w:val="2"/>
        </w:numPr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</w:pPr>
      <w:r w:rsidRPr="008E4318">
        <w:rPr>
          <w:b/>
          <w:bCs/>
          <w:rtl/>
        </w:rPr>
        <w:t xml:space="preserve">תאר/י אתגר </w:t>
      </w:r>
      <w:r w:rsidRPr="008E4318">
        <w:rPr>
          <w:rFonts w:hint="cs"/>
          <w:b/>
          <w:bCs/>
          <w:rtl/>
        </w:rPr>
        <w:t>אקלימי או סביבתי</w:t>
      </w:r>
      <w:r w:rsidRPr="008E4318">
        <w:rPr>
          <w:b/>
          <w:bCs/>
          <w:rtl/>
        </w:rPr>
        <w:t xml:space="preserve"> משמעותי שמעניין אותך במיוחד. כיצד את</w:t>
      </w:r>
      <w:r w:rsidRPr="008E4318">
        <w:rPr>
          <w:rFonts w:hint="cs"/>
          <w:b/>
          <w:bCs/>
          <w:rtl/>
        </w:rPr>
        <w:t>/ה</w:t>
      </w:r>
      <w:r w:rsidRPr="008E4318">
        <w:rPr>
          <w:b/>
          <w:bCs/>
          <w:rtl/>
        </w:rPr>
        <w:t xml:space="preserve"> מאמין/ה שהכלים הניהוליים והטכנולוגיים שתרכוש/י בתוכנית יסייעו לך להתמודד עם אתגר זה</w:t>
      </w:r>
      <w:r w:rsidRPr="008E4318">
        <w:rPr>
          <w:b/>
          <w:bCs/>
        </w:rPr>
        <w:t>?</w:t>
      </w:r>
      <w:r w:rsidR="008E4318">
        <w:rPr>
          <w:b/>
          <w:bCs/>
          <w:rtl/>
        </w:rPr>
        <w:br/>
      </w:r>
      <w:r w:rsidR="00DA7753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br/>
      </w:r>
    </w:p>
    <w:p w14:paraId="5DD442B9" w14:textId="4D297507" w:rsidR="00E622E9" w:rsidRPr="00E622E9" w:rsidRDefault="00E622E9" w:rsidP="00DA7753">
      <w:pPr>
        <w:pStyle w:val="a7"/>
        <w:numPr>
          <w:ilvl w:val="0"/>
          <w:numId w:val="2"/>
        </w:numPr>
        <w:spacing w:line="360" w:lineRule="auto"/>
        <w:ind w:left="360"/>
        <w:rPr>
          <w:rFonts w:asciiTheme="minorHAnsi" w:hAnsiTheme="minorHAnsi" w:cstheme="minorHAnsi"/>
          <w:b/>
          <w:bCs/>
          <w:color w:val="00004D"/>
          <w:sz w:val="24"/>
          <w:szCs w:val="24"/>
        </w:rPr>
      </w:pPr>
      <w:r w:rsidRPr="00E622E9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האם ברצונך לפרט מידע נוסף </w:t>
      </w:r>
      <w:r w:rsidR="00D57670">
        <w:rPr>
          <w:rFonts w:asciiTheme="minorHAnsi" w:hAnsiTheme="minorHAnsi" w:cstheme="minorHAnsi" w:hint="cs"/>
          <w:b/>
          <w:bCs/>
          <w:color w:val="00004D"/>
          <w:sz w:val="24"/>
          <w:szCs w:val="24"/>
          <w:rtl/>
        </w:rPr>
        <w:t>שלדעתך</w:t>
      </w:r>
      <w:r w:rsidRPr="00E622E9">
        <w:rPr>
          <w:rFonts w:asciiTheme="minorHAnsi" w:hAnsiTheme="minorHAnsi" w:cstheme="minorHAnsi"/>
          <w:b/>
          <w:bCs/>
          <w:color w:val="00004D"/>
          <w:sz w:val="24"/>
          <w:szCs w:val="24"/>
          <w:rtl/>
        </w:rPr>
        <w:t xml:space="preserve"> רלוונטי לקבלתך לתוכנית, אשר לא עלה בסעיפים הקודמים</w:t>
      </w:r>
      <w:r w:rsidRPr="00E622E9">
        <w:rPr>
          <w:rFonts w:asciiTheme="minorHAnsi" w:hAnsiTheme="minorHAnsi" w:cstheme="minorHAnsi"/>
          <w:b/>
          <w:bCs/>
          <w:color w:val="00004D"/>
          <w:sz w:val="24"/>
          <w:szCs w:val="24"/>
        </w:rPr>
        <w:t>?</w:t>
      </w:r>
    </w:p>
    <w:p w14:paraId="391A7213" w14:textId="5ECF7338" w:rsidR="00E622E9" w:rsidRPr="00D57670" w:rsidRDefault="00E622E9" w:rsidP="00E622E9">
      <w:pPr>
        <w:pStyle w:val="a7"/>
        <w:spacing w:line="360" w:lineRule="auto"/>
        <w:ind w:left="1080"/>
        <w:rPr>
          <w:rFonts w:asciiTheme="minorHAnsi" w:hAnsiTheme="minorHAnsi" w:cstheme="minorHAnsi"/>
          <w:color w:val="00004D"/>
          <w:sz w:val="24"/>
          <w:szCs w:val="24"/>
          <w:rtl/>
        </w:rPr>
      </w:pPr>
    </w:p>
    <w:p w14:paraId="7986F018" w14:textId="77777777" w:rsidR="00DA7753" w:rsidRPr="00E622E9" w:rsidRDefault="00DA7753">
      <w:pPr>
        <w:pStyle w:val="a7"/>
        <w:spacing w:line="360" w:lineRule="auto"/>
        <w:ind w:left="1080"/>
        <w:rPr>
          <w:rFonts w:asciiTheme="minorHAnsi" w:hAnsiTheme="minorHAnsi" w:cstheme="minorHAnsi"/>
          <w:color w:val="00004D"/>
          <w:sz w:val="24"/>
          <w:szCs w:val="24"/>
        </w:rPr>
      </w:pPr>
    </w:p>
    <w:sectPr w:rsidR="00DA7753" w:rsidRPr="00E622E9" w:rsidSect="00DA132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35EA" w14:textId="77777777" w:rsidR="00A52547" w:rsidRDefault="00A52547" w:rsidP="00A333C4">
      <w:pPr>
        <w:spacing w:after="0" w:line="240" w:lineRule="auto"/>
      </w:pPr>
      <w:r>
        <w:separator/>
      </w:r>
    </w:p>
  </w:endnote>
  <w:endnote w:type="continuationSeparator" w:id="0">
    <w:p w14:paraId="0995AAF6" w14:textId="77777777" w:rsidR="00A52547" w:rsidRDefault="00A52547" w:rsidP="00A3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DD83" w14:textId="77777777" w:rsidR="004927E0" w:rsidRPr="005D7B23" w:rsidRDefault="004927E0" w:rsidP="004927E0">
    <w:pPr>
      <w:pStyle w:val="a3"/>
      <w:tabs>
        <w:tab w:val="left" w:pos="21"/>
      </w:tabs>
      <w:spacing w:line="240" w:lineRule="exact"/>
      <w:ind w:left="21"/>
      <w:rPr>
        <w:rFonts w:ascii="Arial" w:hAnsi="Arial"/>
        <w:b/>
        <w:bCs/>
        <w:color w:val="0F2D96"/>
        <w:sz w:val="15"/>
        <w:szCs w:val="15"/>
        <w:rtl/>
      </w:rPr>
    </w:pPr>
    <w:r>
      <w:rPr>
        <w:rFonts w:ascii="Arial" w:hAnsi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hint="cs"/>
        <w:color w:val="0F2D96"/>
        <w:sz w:val="18"/>
        <w:szCs w:val="18"/>
        <w:rtl/>
      </w:rPr>
      <w:t>(</w:t>
    </w:r>
    <w:r w:rsidRPr="005D7B23">
      <w:rPr>
        <w:rFonts w:ascii="Arial" w:hAnsi="Arial"/>
        <w:color w:val="0F2D96"/>
        <w:sz w:val="18"/>
        <w:szCs w:val="18"/>
        <w:rtl/>
      </w:rPr>
      <w:t>הבינתחומי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5DA09EBD" w14:textId="24F68577" w:rsidR="004927E0" w:rsidRPr="005D7B23" w:rsidRDefault="004927E0" w:rsidP="004927E0">
    <w:pPr>
      <w:pStyle w:val="a3"/>
      <w:tabs>
        <w:tab w:val="left" w:pos="21"/>
      </w:tabs>
      <w:spacing w:line="240" w:lineRule="exact"/>
      <w:ind w:left="21"/>
      <w:rPr>
        <w:rFonts w:ascii="Arial" w:hAnsi="Arial"/>
        <w:color w:val="0F2D96"/>
        <w:sz w:val="18"/>
        <w:szCs w:val="18"/>
        <w:rtl/>
      </w:rPr>
    </w:pPr>
    <w:r>
      <w:rPr>
        <w:rFonts w:ascii="Arial" w:hAnsi="Arial" w:hint="cs"/>
        <w:color w:val="0F2D96"/>
        <w:sz w:val="18"/>
        <w:szCs w:val="18"/>
        <w:rtl/>
      </w:rPr>
      <w:t>חל"צ,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/>
        <w:color w:val="0F2D96"/>
        <w:sz w:val="18"/>
        <w:szCs w:val="18"/>
      </w:rPr>
      <w:t>4610101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/>
        <w:color w:val="0F2D96"/>
        <w:sz w:val="18"/>
        <w:szCs w:val="18"/>
      </w:rPr>
      <w:t xml:space="preserve"> www.</w:t>
    </w:r>
    <w:r w:rsidR="00676C24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/>
        <w:color w:val="0F2D96"/>
        <w:sz w:val="18"/>
        <w:szCs w:val="18"/>
      </w:rPr>
      <w:t xml:space="preserve"> 09 9527300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/>
        <w:color w:val="0F2D96"/>
        <w:sz w:val="18"/>
        <w:szCs w:val="18"/>
      </w:rPr>
      <w:t xml:space="preserve"> 09 9567392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</w:t>
    </w:r>
    <w:r w:rsidRPr="005D7B23">
      <w:rPr>
        <w:rFonts w:ascii="Arial" w:hAnsi="Arial"/>
        <w:color w:val="0F2D96"/>
        <w:sz w:val="18"/>
        <w:szCs w:val="18"/>
      </w:rPr>
      <w:t>master@</w:t>
    </w:r>
    <w:r w:rsidR="00676C24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</w:p>
  <w:p w14:paraId="75F6A2AE" w14:textId="77777777" w:rsidR="004927E0" w:rsidRDefault="004927E0" w:rsidP="004927E0">
    <w:pPr>
      <w:pStyle w:val="a5"/>
      <w:rPr>
        <w:rtl/>
      </w:rPr>
    </w:pPr>
  </w:p>
  <w:p w14:paraId="11CBEE3E" w14:textId="77777777" w:rsidR="004927E0" w:rsidRDefault="004927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0FD09" w14:textId="77777777" w:rsidR="00A52547" w:rsidRDefault="00A52547" w:rsidP="00A333C4">
      <w:pPr>
        <w:spacing w:after="0" w:line="240" w:lineRule="auto"/>
      </w:pPr>
      <w:r>
        <w:separator/>
      </w:r>
    </w:p>
  </w:footnote>
  <w:footnote w:type="continuationSeparator" w:id="0">
    <w:p w14:paraId="5C7B9144" w14:textId="77777777" w:rsidR="00A52547" w:rsidRDefault="00A52547" w:rsidP="00A3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EB33" w14:textId="7C15F622" w:rsidR="00A333C4" w:rsidRDefault="000232E7" w:rsidP="00A333C4">
    <w:pPr>
      <w:pStyle w:val="a3"/>
      <w:bidi w:val="0"/>
      <w:rPr>
        <w:rtl/>
      </w:rPr>
    </w:pPr>
    <w:r>
      <w:rPr>
        <w:noProof/>
        <w:rtl/>
      </w:rPr>
      <w:drawing>
        <wp:anchor distT="0" distB="0" distL="114300" distR="114300" simplePos="0" relativeHeight="251657216" behindDoc="0" locked="0" layoutInCell="1" allowOverlap="1" wp14:anchorId="27D5F4AF" wp14:editId="2EAB48D6">
          <wp:simplePos x="0" y="0"/>
          <wp:positionH relativeFrom="column">
            <wp:posOffset>4465955</wp:posOffset>
          </wp:positionH>
          <wp:positionV relativeFrom="paragraph">
            <wp:posOffset>66040</wp:posOffset>
          </wp:positionV>
          <wp:extent cx="1528445" cy="93408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934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1FBA4" w14:textId="2EDC79D5" w:rsidR="00A333C4" w:rsidRDefault="000232E7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18A9B3" wp14:editId="1A57A187">
          <wp:simplePos x="0" y="0"/>
          <wp:positionH relativeFrom="margin">
            <wp:posOffset>-400685</wp:posOffset>
          </wp:positionH>
          <wp:positionV relativeFrom="paragraph">
            <wp:posOffset>228600</wp:posOffset>
          </wp:positionV>
          <wp:extent cx="2710180" cy="19304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193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91651"/>
    <w:multiLevelType w:val="hybridMultilevel"/>
    <w:tmpl w:val="4F1C5E5A"/>
    <w:lvl w:ilvl="0" w:tplc="3B766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9E3499"/>
    <w:multiLevelType w:val="multilevel"/>
    <w:tmpl w:val="18D4C0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C27D24"/>
    <w:multiLevelType w:val="hybridMultilevel"/>
    <w:tmpl w:val="684ECFB2"/>
    <w:lvl w:ilvl="0" w:tplc="77E40C9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754118">
    <w:abstractNumId w:val="2"/>
  </w:num>
  <w:num w:numId="2" w16cid:durableId="439034692">
    <w:abstractNumId w:val="0"/>
  </w:num>
  <w:num w:numId="3" w16cid:durableId="1623343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44"/>
    <w:rsid w:val="000232E7"/>
    <w:rsid w:val="00052BBD"/>
    <w:rsid w:val="00056ED7"/>
    <w:rsid w:val="000C36D4"/>
    <w:rsid w:val="000E0C44"/>
    <w:rsid w:val="000F3110"/>
    <w:rsid w:val="00237044"/>
    <w:rsid w:val="00270707"/>
    <w:rsid w:val="002810B2"/>
    <w:rsid w:val="00286CC8"/>
    <w:rsid w:val="00391EB9"/>
    <w:rsid w:val="004927E0"/>
    <w:rsid w:val="005F3ADE"/>
    <w:rsid w:val="00605E14"/>
    <w:rsid w:val="006214ED"/>
    <w:rsid w:val="00622189"/>
    <w:rsid w:val="006575E5"/>
    <w:rsid w:val="00676C24"/>
    <w:rsid w:val="006B3029"/>
    <w:rsid w:val="00703065"/>
    <w:rsid w:val="00733B2C"/>
    <w:rsid w:val="007839CE"/>
    <w:rsid w:val="007D5B93"/>
    <w:rsid w:val="008E4318"/>
    <w:rsid w:val="009B7300"/>
    <w:rsid w:val="00A12D71"/>
    <w:rsid w:val="00A333C4"/>
    <w:rsid w:val="00A52547"/>
    <w:rsid w:val="00AD40DB"/>
    <w:rsid w:val="00B15446"/>
    <w:rsid w:val="00C90DA1"/>
    <w:rsid w:val="00CD0DFF"/>
    <w:rsid w:val="00CE076D"/>
    <w:rsid w:val="00D07D0B"/>
    <w:rsid w:val="00D16855"/>
    <w:rsid w:val="00D57670"/>
    <w:rsid w:val="00D95C44"/>
    <w:rsid w:val="00DA132C"/>
    <w:rsid w:val="00DA7753"/>
    <w:rsid w:val="00DF1468"/>
    <w:rsid w:val="00DF2D2E"/>
    <w:rsid w:val="00DF65BE"/>
    <w:rsid w:val="00E351D7"/>
    <w:rsid w:val="00E622E9"/>
    <w:rsid w:val="00F91C3E"/>
    <w:rsid w:val="00FA7AA7"/>
    <w:rsid w:val="00F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61F1C"/>
  <w15:chartTrackingRefBased/>
  <w15:docId w15:val="{9DA3F46D-64FC-41CA-B784-974FAC8C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333C4"/>
  </w:style>
  <w:style w:type="paragraph" w:styleId="a5">
    <w:name w:val="footer"/>
    <w:basedOn w:val="a"/>
    <w:link w:val="a6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333C4"/>
  </w:style>
  <w:style w:type="paragraph" w:styleId="a7">
    <w:name w:val="List Paragraph"/>
    <w:basedOn w:val="a"/>
    <w:uiPriority w:val="34"/>
    <w:qFormat/>
    <w:rsid w:val="00F91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enari\Desktop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Hila Zafrani</cp:lastModifiedBy>
  <cp:revision>4</cp:revision>
  <dcterms:created xsi:type="dcterms:W3CDTF">2025-03-10T11:42:00Z</dcterms:created>
  <dcterms:modified xsi:type="dcterms:W3CDTF">2025-03-10T14:44:00Z</dcterms:modified>
</cp:coreProperties>
</file>