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1892" w14:textId="77777777" w:rsidR="004F5E7D" w:rsidRPr="00081B59" w:rsidRDefault="004F5E7D" w:rsidP="004F5E7D">
      <w:pPr>
        <w:bidi w:val="0"/>
        <w:spacing w:line="480" w:lineRule="auto"/>
        <w:ind w:right="650"/>
        <w:jc w:val="center"/>
        <w:rPr>
          <w:rFonts w:asciiTheme="minorHAnsi" w:hAnsiTheme="minorHAnsi" w:cstheme="minorHAnsi"/>
          <w:b/>
          <w:bCs/>
        </w:rPr>
      </w:pPr>
    </w:p>
    <w:p w14:paraId="3F978336" w14:textId="4B512CFA" w:rsidR="004F5E7D" w:rsidRPr="00941CBB" w:rsidRDefault="00081B59" w:rsidP="004F5E7D">
      <w:pPr>
        <w:bidi w:val="0"/>
        <w:spacing w:line="480" w:lineRule="auto"/>
        <w:ind w:right="650"/>
        <w:jc w:val="center"/>
        <w:rPr>
          <w:rFonts w:asciiTheme="minorBidi" w:hAnsiTheme="minorBidi" w:cstheme="minorBidi"/>
          <w:b/>
          <w:bCs/>
        </w:rPr>
      </w:pPr>
      <w:r w:rsidRPr="00941CBB">
        <w:rPr>
          <w:rFonts w:asciiTheme="minorBidi" w:hAnsiTheme="minorBidi" w:cstheme="minorBidi"/>
          <w:b/>
          <w:bCs/>
        </w:rPr>
        <w:t>One Year MBA</w:t>
      </w:r>
      <w:r w:rsidR="004F5E7D" w:rsidRPr="00941CBB">
        <w:rPr>
          <w:rFonts w:asciiTheme="minorBidi" w:hAnsiTheme="minorBidi" w:cstheme="minorBidi"/>
          <w:b/>
          <w:bCs/>
        </w:rPr>
        <w:t xml:space="preserve"> </w:t>
      </w:r>
      <w:r w:rsidR="00806453">
        <w:rPr>
          <w:rFonts w:asciiTheme="minorBidi" w:hAnsiTheme="minorBidi" w:cstheme="minorBidi"/>
          <w:b/>
          <w:bCs/>
        </w:rPr>
        <w:t>Applicant Questionnaire</w:t>
      </w:r>
    </w:p>
    <w:p w14:paraId="31790FEC" w14:textId="697FA24D" w:rsidR="004F5E7D" w:rsidRDefault="004F5E7D" w:rsidP="004F5E7D">
      <w:pPr>
        <w:bidi w:val="0"/>
        <w:rPr>
          <w:rFonts w:asciiTheme="minorHAnsi" w:hAnsiTheme="minorHAnsi" w:cstheme="minorHAnsi"/>
        </w:rPr>
      </w:pPr>
      <w:r w:rsidRPr="00081B59">
        <w:rPr>
          <w:rFonts w:asciiTheme="minorHAnsi" w:hAnsiTheme="minorHAnsi" w:cstheme="minorHAnsi"/>
        </w:rPr>
        <w:t xml:space="preserve">In order to effectively process your application, we would like to learn more about your interest in the </w:t>
      </w:r>
      <w:r w:rsidR="00941CBB">
        <w:rPr>
          <w:rFonts w:asciiTheme="minorHAnsi" w:hAnsiTheme="minorHAnsi" w:cstheme="minorHAnsi"/>
        </w:rPr>
        <w:t>program</w:t>
      </w:r>
      <w:r w:rsidRPr="00081B59">
        <w:rPr>
          <w:rFonts w:asciiTheme="minorHAnsi" w:hAnsiTheme="minorHAnsi" w:cstheme="minorHAnsi"/>
        </w:rPr>
        <w:t>. Please reply to the following questions</w:t>
      </w:r>
      <w:r w:rsidR="00081B59" w:rsidRPr="00081B59">
        <w:rPr>
          <w:rFonts w:asciiTheme="minorHAnsi" w:hAnsiTheme="minorHAnsi" w:cstheme="minorHAnsi"/>
        </w:rPr>
        <w:t>.</w:t>
      </w:r>
    </w:p>
    <w:p w14:paraId="1044108F" w14:textId="77777777" w:rsidR="00081B59" w:rsidRPr="00081B59" w:rsidRDefault="00081B59" w:rsidP="00081B59">
      <w:pPr>
        <w:bidi w:val="0"/>
        <w:rPr>
          <w:rFonts w:asciiTheme="minorHAnsi" w:hAnsiTheme="minorHAnsi" w:cstheme="minorHAnsi"/>
        </w:rPr>
      </w:pPr>
    </w:p>
    <w:p w14:paraId="7AC6C9FE" w14:textId="64EEC7B2" w:rsidR="00081B59" w:rsidRDefault="00081B59" w:rsidP="00081B59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lang w:val="en-US"/>
        </w:rPr>
      </w:pPr>
      <w:r w:rsidRPr="00081B59">
        <w:rPr>
          <w:rFonts w:asciiTheme="minorHAnsi" w:hAnsiTheme="minorHAnsi" w:cstheme="minorHAnsi"/>
          <w:color w:val="auto"/>
          <w:lang w:val="en-US"/>
        </w:rPr>
        <w:t>What factors motivate you to pursue an MBA? (250-400 words)</w:t>
      </w:r>
    </w:p>
    <w:p w14:paraId="04EDE829" w14:textId="77777777" w:rsidR="00941CBB" w:rsidRDefault="00941CBB" w:rsidP="00941CBB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41CBB" w14:paraId="3662CD1F" w14:textId="77777777" w:rsidTr="00941CBB">
        <w:tc>
          <w:tcPr>
            <w:tcW w:w="9854" w:type="dxa"/>
          </w:tcPr>
          <w:p w14:paraId="21FB0611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3141524E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26BE0887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0BFCD629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9F5D2A6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F7FB963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062447AD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871B932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25DA82F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0F11B054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686D528C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F377474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340F0FF9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1C8D48A1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63529DDD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9B88211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</w:tc>
      </w:tr>
    </w:tbl>
    <w:p w14:paraId="5A8951FD" w14:textId="77777777" w:rsidR="00941CBB" w:rsidRPr="00081B59" w:rsidRDefault="00941CBB" w:rsidP="00941CBB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14:paraId="02169823" w14:textId="77777777" w:rsidR="00081B59" w:rsidRPr="00081B59" w:rsidRDefault="00081B59" w:rsidP="00081B59">
      <w:pPr>
        <w:rPr>
          <w:rFonts w:asciiTheme="minorHAnsi" w:hAnsiTheme="minorHAnsi" w:cstheme="minorHAnsi"/>
        </w:rPr>
      </w:pPr>
    </w:p>
    <w:p w14:paraId="3725443F" w14:textId="4FCC3449" w:rsidR="00081B59" w:rsidRDefault="00081B59" w:rsidP="00081B59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lang w:val="en-US"/>
        </w:rPr>
      </w:pPr>
      <w:r w:rsidRPr="00081B59">
        <w:rPr>
          <w:rFonts w:asciiTheme="minorHAnsi" w:hAnsiTheme="minorHAnsi" w:cstheme="minorHAnsi"/>
          <w:color w:val="auto"/>
          <w:lang w:val="en-US"/>
        </w:rPr>
        <w:t>How will your unique personal, professional and academic experiences contribute to the class? (250-400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41CBB" w14:paraId="65314577" w14:textId="77777777" w:rsidTr="00941CBB">
        <w:tc>
          <w:tcPr>
            <w:tcW w:w="9854" w:type="dxa"/>
          </w:tcPr>
          <w:p w14:paraId="5441E804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95B5827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B8BB703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1BA15E9A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3F45DCCF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6152BC55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025CBFD0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249472B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D13D494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321BFBAB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3013BB1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0F1730ED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6AE8AA69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054FF89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6F6D1D8C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7F6E162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</w:tc>
      </w:tr>
    </w:tbl>
    <w:p w14:paraId="329038C8" w14:textId="77777777" w:rsidR="00941CBB" w:rsidRDefault="00941CBB" w:rsidP="00941CBB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14:paraId="2BB7E8B3" w14:textId="77777777" w:rsidR="00081B59" w:rsidRDefault="00081B59" w:rsidP="00081B59">
      <w:pPr>
        <w:pStyle w:val="ListParagraph"/>
        <w:rPr>
          <w:rFonts w:asciiTheme="minorHAnsi" w:hAnsiTheme="minorHAnsi" w:cstheme="minorHAnsi"/>
        </w:rPr>
      </w:pPr>
    </w:p>
    <w:p w14:paraId="7533787D" w14:textId="77777777" w:rsidR="00941CBB" w:rsidRDefault="00941CBB" w:rsidP="00941CBB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14:paraId="2503F8C4" w14:textId="2DE99630" w:rsidR="00081B59" w:rsidRDefault="00081B59" w:rsidP="00081B59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lang w:val="en-US"/>
        </w:rPr>
      </w:pPr>
      <w:r w:rsidRPr="00081B59">
        <w:rPr>
          <w:rFonts w:asciiTheme="minorHAnsi" w:hAnsiTheme="minorHAnsi" w:cstheme="minorHAnsi"/>
          <w:color w:val="auto"/>
          <w:lang w:val="en-US"/>
        </w:rPr>
        <w:t>How does pursuing an MBA support your professional goals? (250-400 words</w:t>
      </w:r>
      <w:r>
        <w:rPr>
          <w:rFonts w:asciiTheme="minorHAnsi" w:hAnsiTheme="minorHAnsi" w:cstheme="minorHAnsi"/>
          <w:color w:val="auto"/>
          <w:lang w:val="en-US"/>
        </w:rPr>
        <w:t>)</w:t>
      </w:r>
    </w:p>
    <w:p w14:paraId="1570A307" w14:textId="70B92202" w:rsidR="00941CBB" w:rsidRDefault="00941CBB" w:rsidP="00941CBB">
      <w:pPr>
        <w:pStyle w:val="Default"/>
        <w:ind w:left="720"/>
        <w:rPr>
          <w:rFonts w:asciiTheme="minorHAnsi" w:hAnsiTheme="minorHAnsi" w:cstheme="minorHAnsi"/>
          <w:color w:val="auto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134"/>
      </w:tblGrid>
      <w:tr w:rsidR="00941CBB" w14:paraId="10279203" w14:textId="77777777" w:rsidTr="00941CBB">
        <w:tc>
          <w:tcPr>
            <w:tcW w:w="9854" w:type="dxa"/>
          </w:tcPr>
          <w:p w14:paraId="3A00D2F7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3483B752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2CBA094E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4160FB2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2FBBB9C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B7830D5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6EAEDCA1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1E87EF23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03414A7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FAD76AE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B934228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3B8CDF1E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23577AC7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286E2073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62AD862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C9E5190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FA320A0" w14:textId="77777777" w:rsidR="00941CBB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</w:tc>
      </w:tr>
    </w:tbl>
    <w:p w14:paraId="7B05CF9C" w14:textId="77777777" w:rsidR="00941CBB" w:rsidRPr="00941CBB" w:rsidRDefault="00941CBB" w:rsidP="00941CBB">
      <w:pPr>
        <w:pStyle w:val="Default"/>
        <w:ind w:left="720"/>
        <w:rPr>
          <w:rFonts w:asciiTheme="minorHAnsi" w:hAnsiTheme="minorHAnsi" w:cstheme="minorHAnsi"/>
          <w:color w:val="auto"/>
          <w:lang w:val="en-US"/>
        </w:rPr>
      </w:pPr>
    </w:p>
    <w:p w14:paraId="246B4727" w14:textId="77777777" w:rsidR="00081B59" w:rsidRDefault="00081B59" w:rsidP="00081B59">
      <w:pPr>
        <w:pStyle w:val="ListParagraph"/>
        <w:rPr>
          <w:rFonts w:asciiTheme="minorHAnsi" w:hAnsiTheme="minorHAnsi" w:cstheme="minorHAnsi"/>
        </w:rPr>
      </w:pPr>
    </w:p>
    <w:p w14:paraId="0DC13FC9" w14:textId="552080AF" w:rsidR="00081B59" w:rsidRPr="00941CBB" w:rsidRDefault="00941CBB" w:rsidP="00081B59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  <w:lang w:val="en-US"/>
        </w:rPr>
      </w:pPr>
      <w:r>
        <w:rPr>
          <w:rFonts w:asciiTheme="minorHAnsi" w:hAnsiTheme="minorHAnsi" w:cstheme="minorHAnsi"/>
          <w:lang w:val="en-US"/>
        </w:rPr>
        <w:t>P</w:t>
      </w:r>
      <w:r w:rsidR="00081B59" w:rsidRPr="00941CBB">
        <w:rPr>
          <w:rFonts w:asciiTheme="minorHAnsi" w:hAnsiTheme="minorHAnsi" w:cstheme="minorHAnsi"/>
          <w:lang w:val="en-US"/>
        </w:rPr>
        <w:t>lease share any other relevant information (250-400 words)</w:t>
      </w:r>
    </w:p>
    <w:tbl>
      <w:tblPr>
        <w:tblStyle w:val="TableGrid"/>
        <w:bidiVisual/>
        <w:tblW w:w="0" w:type="auto"/>
        <w:tblInd w:w="-46" w:type="dxa"/>
        <w:tblLook w:val="04A0" w:firstRow="1" w:lastRow="0" w:firstColumn="1" w:lastColumn="0" w:noHBand="0" w:noVBand="1"/>
      </w:tblPr>
      <w:tblGrid>
        <w:gridCol w:w="9208"/>
      </w:tblGrid>
      <w:tr w:rsidR="00941CBB" w14:paraId="7C9E6766" w14:textId="77777777" w:rsidTr="00941CBB">
        <w:tc>
          <w:tcPr>
            <w:tcW w:w="9208" w:type="dxa"/>
          </w:tcPr>
          <w:p w14:paraId="49B72412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2F8CAA8F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12083CF7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5C930B20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042D88AC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0A609685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2AB674FB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4356A253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6827E9D0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1A9FE728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09DEB36A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6894CE26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60A2D83E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017D37A9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  <w:p w14:paraId="7BA824F3" w14:textId="77777777" w:rsidR="00941CBB" w:rsidRDefault="00941CBB" w:rsidP="00941CBB">
            <w:pPr>
              <w:pStyle w:val="ListParagraph"/>
              <w:ind w:left="0"/>
              <w:rPr>
                <w:rFonts w:asciiTheme="minorHAnsi" w:hAnsiTheme="minorHAnsi" w:cstheme="minorHAnsi"/>
                <w:rtl/>
              </w:rPr>
            </w:pPr>
          </w:p>
        </w:tc>
      </w:tr>
    </w:tbl>
    <w:p w14:paraId="25E114E5" w14:textId="77777777" w:rsidR="00941CBB" w:rsidRPr="00941CBB" w:rsidRDefault="00941CBB" w:rsidP="00941CBB">
      <w:pPr>
        <w:pStyle w:val="ListParagraph"/>
        <w:rPr>
          <w:rFonts w:asciiTheme="minorHAnsi" w:hAnsiTheme="minorHAnsi" w:cstheme="minorHAnsi"/>
        </w:rPr>
      </w:pPr>
    </w:p>
    <w:p w14:paraId="09A54F55" w14:textId="77777777" w:rsidR="00941CBB" w:rsidRPr="00081B59" w:rsidRDefault="00941CBB" w:rsidP="00941CBB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80"/>
        <w:gridCol w:w="3285"/>
        <w:gridCol w:w="3285"/>
      </w:tblGrid>
      <w:tr w:rsidR="00941CBB" w14:paraId="05BA3E67" w14:textId="77777777" w:rsidTr="00941CBB">
        <w:tc>
          <w:tcPr>
            <w:tcW w:w="2580" w:type="dxa"/>
          </w:tcPr>
          <w:p w14:paraId="6C2EE8E5" w14:textId="77777777" w:rsidR="00941CBB" w:rsidRDefault="00941CBB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  <w:tc>
          <w:tcPr>
            <w:tcW w:w="3285" w:type="dxa"/>
          </w:tcPr>
          <w:p w14:paraId="5EA98384" w14:textId="77777777" w:rsidR="00941CBB" w:rsidRDefault="00941CBB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  <w:tc>
          <w:tcPr>
            <w:tcW w:w="3285" w:type="dxa"/>
          </w:tcPr>
          <w:p w14:paraId="28274622" w14:textId="77777777" w:rsidR="00941CBB" w:rsidRDefault="00941CBB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</w:p>
        </w:tc>
      </w:tr>
      <w:tr w:rsidR="00941CBB" w14:paraId="53752249" w14:textId="77777777" w:rsidTr="00941CBB">
        <w:tc>
          <w:tcPr>
            <w:tcW w:w="2580" w:type="dxa"/>
          </w:tcPr>
          <w:p w14:paraId="54F8A3CC" w14:textId="77777777" w:rsidR="00941CBB" w:rsidRDefault="00941CBB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 w:rsidRPr="00DA41CE">
              <w:rPr>
                <w:rFonts w:asciiTheme="minorBidi" w:hAnsiTheme="minorBidi" w:cstheme="minorBidi"/>
              </w:rPr>
              <w:t>Date</w:t>
            </w:r>
          </w:p>
        </w:tc>
        <w:tc>
          <w:tcPr>
            <w:tcW w:w="3285" w:type="dxa"/>
          </w:tcPr>
          <w:p w14:paraId="61B0B3A8" w14:textId="77777777" w:rsidR="00941CBB" w:rsidRDefault="00941CBB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Full </w:t>
            </w:r>
            <w:r w:rsidRPr="00DA41CE">
              <w:rPr>
                <w:rFonts w:asciiTheme="minorBidi" w:hAnsiTheme="minorBidi" w:cstheme="minorBidi"/>
              </w:rPr>
              <w:t>Name</w:t>
            </w:r>
          </w:p>
        </w:tc>
        <w:tc>
          <w:tcPr>
            <w:tcW w:w="3285" w:type="dxa"/>
          </w:tcPr>
          <w:p w14:paraId="52E9191C" w14:textId="77777777" w:rsidR="00941CBB" w:rsidRDefault="00941CBB" w:rsidP="00E620A3">
            <w:pPr>
              <w:bidi w:val="0"/>
              <w:spacing w:line="480" w:lineRule="auto"/>
              <w:ind w:right="650"/>
              <w:rPr>
                <w:rFonts w:asciiTheme="minorBidi" w:hAnsiTheme="minorBidi" w:cstheme="minorBidi"/>
              </w:rPr>
            </w:pPr>
            <w:r w:rsidRPr="00DA41CE">
              <w:rPr>
                <w:rFonts w:asciiTheme="minorBidi" w:hAnsiTheme="minorBidi" w:cstheme="minorBidi"/>
              </w:rPr>
              <w:t>ID number</w:t>
            </w:r>
          </w:p>
        </w:tc>
      </w:tr>
    </w:tbl>
    <w:p w14:paraId="6A4D62E7" w14:textId="5953A39B" w:rsidR="006600DE" w:rsidRPr="00081B59" w:rsidRDefault="006600DE" w:rsidP="00941CBB">
      <w:pPr>
        <w:bidi w:val="0"/>
        <w:rPr>
          <w:rFonts w:asciiTheme="minorHAnsi" w:hAnsiTheme="minorHAnsi" w:cstheme="minorHAnsi"/>
        </w:rPr>
      </w:pPr>
    </w:p>
    <w:sectPr w:rsidR="006600DE" w:rsidRPr="00081B59" w:rsidSect="00941C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021" w:bottom="1253" w:left="1021" w:header="113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D4DA" w14:textId="77777777" w:rsidR="0026424D" w:rsidRDefault="0026424D">
      <w:r>
        <w:separator/>
      </w:r>
    </w:p>
  </w:endnote>
  <w:endnote w:type="continuationSeparator" w:id="0">
    <w:p w14:paraId="47ACAFBD" w14:textId="77777777" w:rsidR="0026424D" w:rsidRDefault="0026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Lucida Grande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">
    <w:altName w:val="Times New Roman"/>
    <w:panose1 w:val="00000000000000000000"/>
    <w:charset w:val="B2"/>
    <w:family w:val="roman"/>
    <w:notTrueType/>
    <w:pitch w:val="variable"/>
    <w:sig w:usb0="8000202F" w:usb1="8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7363" w14:textId="77777777" w:rsidR="008931CF" w:rsidRPr="00CC5784" w:rsidRDefault="008931CF" w:rsidP="008931CF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P.O.Box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7B4B1104" w14:textId="77777777" w:rsidR="008931CF" w:rsidRDefault="00893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21A6" w14:textId="0E5063B1" w:rsidR="009C1D14" w:rsidRPr="00CC5784" w:rsidRDefault="00D43181" w:rsidP="00CC5784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P.O.Box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 w:rsidR="00EE526A"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</w:t>
    </w:r>
    <w:r w:rsidR="00CC5784">
      <w:rPr>
        <w:rFonts w:ascii="Arial" w:hAnsi="Arial" w:cs="Arial"/>
        <w:color w:val="0F2D96"/>
        <w:sz w:val="18"/>
        <w:szCs w:val="18"/>
        <w:lang w:eastAsia="en-US"/>
      </w:rPr>
      <w:t>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 w:rsidR="00CC5784"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43F27D63" w14:textId="71EC89B4" w:rsidR="0036562E" w:rsidRPr="004D60A7" w:rsidRDefault="0036562E" w:rsidP="008C3EF3">
    <w:pPr>
      <w:pStyle w:val="Header"/>
      <w:tabs>
        <w:tab w:val="left" w:pos="21"/>
      </w:tabs>
      <w:spacing w:line="240" w:lineRule="exact"/>
      <w:rPr>
        <w:rFonts w:ascii="Arial" w:hAnsi="Arial" w:cs="Arial"/>
        <w:color w:val="0F2D96"/>
        <w:sz w:val="18"/>
        <w:szCs w:val="18"/>
        <w:rtl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D449" w14:textId="77777777" w:rsidR="0026424D" w:rsidRDefault="0026424D">
      <w:bookmarkStart w:id="0" w:name="_Hlk88396001"/>
      <w:bookmarkEnd w:id="0"/>
      <w:r>
        <w:separator/>
      </w:r>
    </w:p>
  </w:footnote>
  <w:footnote w:type="continuationSeparator" w:id="0">
    <w:p w14:paraId="3658BBC2" w14:textId="77777777" w:rsidR="0026424D" w:rsidRDefault="00264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FBF2" w14:textId="2308F86F" w:rsidR="007766B6" w:rsidRDefault="007766B6" w:rsidP="007766B6">
    <w:pPr>
      <w:pStyle w:val="Header"/>
      <w:tabs>
        <w:tab w:val="clear" w:pos="4320"/>
        <w:tab w:val="clear" w:pos="8640"/>
      </w:tabs>
      <w:bidi w:val="0"/>
      <w:ind w:right="-59"/>
    </w:pPr>
    <w:r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anchor distT="0" distB="0" distL="114300" distR="114300" simplePos="0" relativeHeight="251661312" behindDoc="1" locked="0" layoutInCell="1" allowOverlap="1" wp14:anchorId="501456F3" wp14:editId="3A536DCD">
          <wp:simplePos x="0" y="0"/>
          <wp:positionH relativeFrom="column">
            <wp:posOffset>56515</wp:posOffset>
          </wp:positionH>
          <wp:positionV relativeFrom="paragraph">
            <wp:posOffset>175895</wp:posOffset>
          </wp:positionV>
          <wp:extent cx="3124200" cy="941070"/>
          <wp:effectExtent l="0" t="0" r="0" b="0"/>
          <wp:wrapTight wrapText="bothSides">
            <wp:wrapPolygon edited="0">
              <wp:start x="0" y="0"/>
              <wp:lineTo x="0" y="20988"/>
              <wp:lineTo x="21468" y="20988"/>
              <wp:lineTo x="21468" y="0"/>
              <wp:lineTo x="0" y="0"/>
            </wp:wrapPolygon>
          </wp:wrapTight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</w:t>
    </w:r>
    <w:r>
      <w:tab/>
    </w:r>
    <w:r>
      <w:tab/>
    </w:r>
  </w:p>
  <w:p w14:paraId="6C55DE60" w14:textId="4408DCBC" w:rsidR="007766B6" w:rsidRDefault="007766B6" w:rsidP="007766B6">
    <w:pPr>
      <w:pStyle w:val="Header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726393C7" wp14:editId="71292975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A564" w14:textId="02E3E5C2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461DD15" w14:textId="5CF5FFA9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</w:p>
  <w:p w14:paraId="20FB3239" w14:textId="7BF20470" w:rsidR="000D09C6" w:rsidRDefault="00FE429F" w:rsidP="00823B90">
    <w:pPr>
      <w:pStyle w:val="Header"/>
      <w:tabs>
        <w:tab w:val="clear" w:pos="4320"/>
        <w:tab w:val="clear" w:pos="8640"/>
      </w:tabs>
      <w:bidi w:val="0"/>
      <w:ind w:right="-59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3B1EEE42" wp14:editId="384F6B06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B90">
      <w:t xml:space="preserve"> </w:t>
    </w:r>
    <w:r w:rsidR="00D43181"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inline distT="0" distB="0" distL="0" distR="0" wp14:anchorId="055466E8" wp14:editId="11FC884F">
          <wp:extent cx="3124200" cy="941539"/>
          <wp:effectExtent l="0" t="0" r="0" b="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57" cy="100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3B90">
      <w:t xml:space="preserve">                                                    </w:t>
    </w:r>
    <w:r w:rsidR="00823B90">
      <w:tab/>
    </w:r>
    <w:r w:rsidR="00823B90">
      <w:tab/>
    </w:r>
    <w:r w:rsidR="00823B90">
      <w:tab/>
    </w:r>
    <w:r w:rsidR="00823B90">
      <w:tab/>
    </w:r>
    <w:r w:rsidR="00823B9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2FFC"/>
    <w:multiLevelType w:val="hybridMultilevel"/>
    <w:tmpl w:val="6EDEB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26"/>
    <w:rsid w:val="0001325D"/>
    <w:rsid w:val="00052EBB"/>
    <w:rsid w:val="00081B59"/>
    <w:rsid w:val="000D09C6"/>
    <w:rsid w:val="000E59C4"/>
    <w:rsid w:val="00122C7C"/>
    <w:rsid w:val="001601AF"/>
    <w:rsid w:val="00171518"/>
    <w:rsid w:val="001B003B"/>
    <w:rsid w:val="00204EA0"/>
    <w:rsid w:val="0026424D"/>
    <w:rsid w:val="00282DD4"/>
    <w:rsid w:val="002A08A2"/>
    <w:rsid w:val="002A26CC"/>
    <w:rsid w:val="0034428F"/>
    <w:rsid w:val="0036562E"/>
    <w:rsid w:val="003F4656"/>
    <w:rsid w:val="003F6B9C"/>
    <w:rsid w:val="0042429B"/>
    <w:rsid w:val="00453E72"/>
    <w:rsid w:val="004570D9"/>
    <w:rsid w:val="004A7AC6"/>
    <w:rsid w:val="004D60A7"/>
    <w:rsid w:val="004D6329"/>
    <w:rsid w:val="004F5E7D"/>
    <w:rsid w:val="005F270B"/>
    <w:rsid w:val="0061581B"/>
    <w:rsid w:val="006363EC"/>
    <w:rsid w:val="00645626"/>
    <w:rsid w:val="00646656"/>
    <w:rsid w:val="006600DE"/>
    <w:rsid w:val="006750B3"/>
    <w:rsid w:val="006A68C2"/>
    <w:rsid w:val="006B24CB"/>
    <w:rsid w:val="00714C9D"/>
    <w:rsid w:val="007155A5"/>
    <w:rsid w:val="00715C6B"/>
    <w:rsid w:val="007378F7"/>
    <w:rsid w:val="0074086E"/>
    <w:rsid w:val="00741FBB"/>
    <w:rsid w:val="00765401"/>
    <w:rsid w:val="007766B6"/>
    <w:rsid w:val="007C0B80"/>
    <w:rsid w:val="00806453"/>
    <w:rsid w:val="00823B90"/>
    <w:rsid w:val="00855F7C"/>
    <w:rsid w:val="008657ED"/>
    <w:rsid w:val="008931CF"/>
    <w:rsid w:val="008C3EF3"/>
    <w:rsid w:val="008E2439"/>
    <w:rsid w:val="008F0555"/>
    <w:rsid w:val="0093470E"/>
    <w:rsid w:val="00941CBB"/>
    <w:rsid w:val="00946FB5"/>
    <w:rsid w:val="009478F6"/>
    <w:rsid w:val="00950A89"/>
    <w:rsid w:val="009559CC"/>
    <w:rsid w:val="00971310"/>
    <w:rsid w:val="00985085"/>
    <w:rsid w:val="00993AEB"/>
    <w:rsid w:val="009C1D14"/>
    <w:rsid w:val="009D238F"/>
    <w:rsid w:val="009E5702"/>
    <w:rsid w:val="009F219C"/>
    <w:rsid w:val="00A06BF2"/>
    <w:rsid w:val="00A81234"/>
    <w:rsid w:val="00A91AB6"/>
    <w:rsid w:val="00AA23B2"/>
    <w:rsid w:val="00AC39D1"/>
    <w:rsid w:val="00AE0897"/>
    <w:rsid w:val="00B34836"/>
    <w:rsid w:val="00B77319"/>
    <w:rsid w:val="00B8347B"/>
    <w:rsid w:val="00BA4062"/>
    <w:rsid w:val="00BB4410"/>
    <w:rsid w:val="00C467F2"/>
    <w:rsid w:val="00C96D96"/>
    <w:rsid w:val="00CA1C84"/>
    <w:rsid w:val="00CC5784"/>
    <w:rsid w:val="00CF631A"/>
    <w:rsid w:val="00D12890"/>
    <w:rsid w:val="00D43181"/>
    <w:rsid w:val="00D51E3C"/>
    <w:rsid w:val="00D71982"/>
    <w:rsid w:val="00DB365B"/>
    <w:rsid w:val="00E1437B"/>
    <w:rsid w:val="00E23A46"/>
    <w:rsid w:val="00ED2C0B"/>
    <w:rsid w:val="00EE2CDF"/>
    <w:rsid w:val="00EE526A"/>
    <w:rsid w:val="00EE60F2"/>
    <w:rsid w:val="00EF7268"/>
    <w:rsid w:val="00F1165A"/>
    <w:rsid w:val="00F11C69"/>
    <w:rsid w:val="00F27FF9"/>
    <w:rsid w:val="00F61B92"/>
    <w:rsid w:val="00F94BE5"/>
    <w:rsid w:val="00FB79AF"/>
    <w:rsid w:val="00FD499E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9E07C"/>
  <w15:chartTrackingRefBased/>
  <w15:docId w15:val="{672A544D-07FA-4068-B90C-4C615CC8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55A5"/>
    <w:rPr>
      <w:rFonts w:cs="David"/>
      <w:sz w:val="24"/>
      <w:szCs w:val="24"/>
      <w:lang w:eastAsia="he-IL"/>
    </w:rPr>
  </w:style>
  <w:style w:type="character" w:styleId="Hyperlink">
    <w:name w:val="Hyperlink"/>
    <w:basedOn w:val="DefaultParagraphFont"/>
    <w:rsid w:val="007155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55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C1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9C1D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C3EF3"/>
    <w:rPr>
      <w:rFonts w:cs="David"/>
      <w:sz w:val="24"/>
      <w:szCs w:val="24"/>
      <w:lang w:eastAsia="he-IL"/>
    </w:rPr>
  </w:style>
  <w:style w:type="paragraph" w:customStyle="1" w:styleId="BasicParagraph">
    <w:name w:val="[Basic Paragraph]"/>
    <w:basedOn w:val="Normal"/>
    <w:uiPriority w:val="99"/>
    <w:rsid w:val="00F11C69"/>
    <w:pPr>
      <w:autoSpaceDE w:val="0"/>
      <w:autoSpaceDN w:val="0"/>
      <w:adjustRightInd w:val="0"/>
      <w:spacing w:line="288" w:lineRule="auto"/>
      <w:textAlignment w:val="center"/>
    </w:pPr>
    <w:rPr>
      <w:rFonts w:ascii="Adobe" w:hAnsi="Adobe" w:cs="Adobe"/>
      <w:color w:val="000000"/>
      <w:lang w:eastAsia="en-US"/>
    </w:rPr>
  </w:style>
  <w:style w:type="character" w:customStyle="1" w:styleId="HeaderChar">
    <w:name w:val="Header Char"/>
    <w:basedOn w:val="DefaultParagraphFont"/>
    <w:link w:val="Header"/>
    <w:rsid w:val="00EE60F2"/>
    <w:rPr>
      <w:rFonts w:cs="David"/>
      <w:sz w:val="24"/>
      <w:szCs w:val="24"/>
      <w:lang w:eastAsia="he-IL"/>
    </w:rPr>
  </w:style>
  <w:style w:type="paragraph" w:styleId="Subtitle">
    <w:name w:val="Subtitle"/>
    <w:basedOn w:val="Normal"/>
    <w:link w:val="SubtitleChar"/>
    <w:qFormat/>
    <w:rsid w:val="007766B6"/>
    <w:pPr>
      <w:jc w:val="center"/>
    </w:pPr>
    <w:rPr>
      <w:rFonts w:ascii="Arial" w:hAnsi="Arial" w:cs="Arial"/>
      <w:u w:val="single"/>
    </w:rPr>
  </w:style>
  <w:style w:type="character" w:customStyle="1" w:styleId="SubtitleChar">
    <w:name w:val="Subtitle Char"/>
    <w:basedOn w:val="DefaultParagraphFont"/>
    <w:link w:val="Subtitle"/>
    <w:rsid w:val="007766B6"/>
    <w:rPr>
      <w:rFonts w:ascii="Arial" w:hAnsi="Arial" w:cs="Arial"/>
      <w:sz w:val="24"/>
      <w:szCs w:val="24"/>
      <w:u w:val="single"/>
      <w:lang w:eastAsia="he-IL"/>
    </w:rPr>
  </w:style>
  <w:style w:type="paragraph" w:styleId="BodyText">
    <w:name w:val="Body Text"/>
    <w:basedOn w:val="Normal"/>
    <w:link w:val="BodyTextChar"/>
    <w:rsid w:val="007766B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66B6"/>
    <w:rPr>
      <w:rFonts w:cs="David"/>
      <w:sz w:val="24"/>
      <w:szCs w:val="24"/>
      <w:lang w:eastAsia="he-IL"/>
    </w:rPr>
  </w:style>
  <w:style w:type="paragraph" w:customStyle="1" w:styleId="Default">
    <w:name w:val="Default"/>
    <w:rsid w:val="00081B5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08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z\Desktop\&#1504;&#1497;&#1497;&#1512;&#1514;%20&#1502;&#1513;&#1512;&#1491;&#1497;&#1514;\&#1489;&#1497;&#1514;%20&#1492;&#1505;&#1508;&#1512;%20&#1500;&#1511;&#1497;&#1497;&#1502;&#1493;&#1514;\Sustainability_School_Hebr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0D07C6-C75C-5F47-860E-D0583329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Sustainability_School_Hebrew.dot</Template>
  <TotalTime>5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admin</dc:creator>
  <cp:keywords/>
  <dc:description/>
  <cp:lastModifiedBy>Katz Carine</cp:lastModifiedBy>
  <cp:revision>4</cp:revision>
  <cp:lastPrinted>2020-06-18T11:18:00Z</cp:lastPrinted>
  <dcterms:created xsi:type="dcterms:W3CDTF">2021-11-21T12:32:00Z</dcterms:created>
  <dcterms:modified xsi:type="dcterms:W3CDTF">2024-06-02T11:50:00Z</dcterms:modified>
</cp:coreProperties>
</file>