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E5359" w14:textId="748DC96B" w:rsidR="00E02251" w:rsidRPr="00E02251" w:rsidRDefault="00E02251" w:rsidP="00E02251">
      <w:pPr>
        <w:bidi/>
        <w:jc w:val="center"/>
        <w:rPr>
          <w:b/>
          <w:bCs/>
        </w:rPr>
      </w:pPr>
      <w:r w:rsidRPr="00E02251">
        <w:rPr>
          <w:b/>
          <w:bCs/>
          <w:rtl/>
          <w:lang w:val="en-US"/>
        </w:rPr>
        <w:t xml:space="preserve">אישור מנחה וחברי הוועדה המלווה להשלמת </w:t>
      </w:r>
      <w:r w:rsidR="00F74D1C">
        <w:rPr>
          <w:rFonts w:hint="cs"/>
          <w:b/>
          <w:bCs/>
          <w:rtl/>
          <w:lang w:val="en-US"/>
        </w:rPr>
        <w:t>הצעת המחקר לעבודת הדיסרטציה</w:t>
      </w:r>
    </w:p>
    <w:p w14:paraId="53C074B2" w14:textId="77777777" w:rsidR="00A678BF" w:rsidRPr="00E02251" w:rsidRDefault="00A678BF" w:rsidP="00A678BF">
      <w:pPr>
        <w:bidi/>
        <w:rPr>
          <w:b/>
          <w:bCs/>
          <w:rtl/>
        </w:rPr>
      </w:pPr>
    </w:p>
    <w:p w14:paraId="1949A8B5" w14:textId="77777777" w:rsidR="00E02251" w:rsidRDefault="00832B7E" w:rsidP="00A678BF">
      <w:pPr>
        <w:bidi/>
        <w:rPr>
          <w:b/>
          <w:bCs/>
          <w:rtl/>
          <w:lang w:val="en-US"/>
        </w:rPr>
      </w:pPr>
      <w:r>
        <w:rPr>
          <w:rFonts w:hint="cs"/>
          <w:b/>
          <w:bCs/>
          <w:rtl/>
          <w:lang w:val="en-US"/>
        </w:rPr>
        <w:t>לכבוד</w:t>
      </w:r>
      <w:r w:rsidR="00E02251">
        <w:rPr>
          <w:rFonts w:hint="cs"/>
          <w:b/>
          <w:bCs/>
          <w:rtl/>
          <w:lang w:val="en-US"/>
        </w:rPr>
        <w:t>:</w:t>
      </w:r>
      <w:r>
        <w:rPr>
          <w:rFonts w:hint="cs"/>
          <w:b/>
          <w:bCs/>
          <w:rtl/>
          <w:lang w:val="en-US"/>
        </w:rPr>
        <w:t xml:space="preserve"> חברי הועדה העליונה לדוקטורט, </w:t>
      </w:r>
    </w:p>
    <w:p w14:paraId="39D9EBA4" w14:textId="77777777" w:rsidR="00832B7E" w:rsidRDefault="00832B7E" w:rsidP="00E02251">
      <w:pPr>
        <w:bidi/>
        <w:ind w:firstLine="720"/>
        <w:rPr>
          <w:b/>
          <w:bCs/>
          <w:rtl/>
          <w:lang w:val="en-US"/>
        </w:rPr>
      </w:pPr>
      <w:r>
        <w:rPr>
          <w:rFonts w:hint="cs"/>
          <w:b/>
          <w:bCs/>
          <w:rtl/>
          <w:lang w:val="en-US"/>
        </w:rPr>
        <w:t>אוניברסיטת רייכמן</w:t>
      </w:r>
    </w:p>
    <w:p w14:paraId="7831BBC8" w14:textId="77777777" w:rsidR="00832B7E" w:rsidRDefault="00832B7E" w:rsidP="00832B7E">
      <w:pPr>
        <w:bidi/>
        <w:rPr>
          <w:b/>
          <w:bCs/>
          <w:rtl/>
          <w:lang w:val="en-US"/>
        </w:rPr>
      </w:pPr>
    </w:p>
    <w:p w14:paraId="26FDD341" w14:textId="77777777" w:rsidR="00A678BF" w:rsidRDefault="00A678BF" w:rsidP="00832B7E">
      <w:pPr>
        <w:bidi/>
        <w:rPr>
          <w:b/>
          <w:bCs/>
          <w:rtl/>
          <w:lang w:val="en-US"/>
        </w:rPr>
      </w:pPr>
      <w:r>
        <w:rPr>
          <w:rFonts w:hint="cs"/>
          <w:b/>
          <w:bCs/>
          <w:rtl/>
          <w:lang w:val="en-US"/>
        </w:rPr>
        <w:t xml:space="preserve">שם </w:t>
      </w:r>
      <w:r w:rsidR="00113196">
        <w:rPr>
          <w:rFonts w:hint="cs"/>
          <w:b/>
          <w:bCs/>
          <w:rtl/>
          <w:lang w:val="en-US"/>
        </w:rPr>
        <w:t>תלמיד המחקר</w:t>
      </w:r>
      <w:r>
        <w:rPr>
          <w:rFonts w:hint="cs"/>
          <w:b/>
          <w:bCs/>
          <w:rtl/>
          <w:lang w:val="en-US"/>
        </w:rPr>
        <w:t xml:space="preserve">: </w:t>
      </w:r>
      <w:r>
        <w:rPr>
          <w:b/>
          <w:bCs/>
          <w:rtl/>
          <w:lang w:val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b/>
          <w:bCs/>
          <w:rtl/>
          <w:lang w:val="en-US"/>
        </w:rPr>
        <w:instrText xml:space="preserve"> </w:instrText>
      </w:r>
      <w:r>
        <w:rPr>
          <w:b/>
          <w:bCs/>
          <w:lang w:val="en-US"/>
        </w:rPr>
        <w:instrText>FORMTEXT</w:instrText>
      </w:r>
      <w:r>
        <w:rPr>
          <w:b/>
          <w:bCs/>
          <w:rtl/>
          <w:lang w:val="en-US"/>
        </w:rPr>
        <w:instrText xml:space="preserve"> </w:instrText>
      </w:r>
      <w:r>
        <w:rPr>
          <w:b/>
          <w:bCs/>
          <w:rtl/>
          <w:lang w:val="en-US"/>
        </w:rPr>
      </w:r>
      <w:r>
        <w:rPr>
          <w:b/>
          <w:bCs/>
          <w:rtl/>
          <w:lang w:val="en-US"/>
        </w:rPr>
        <w:fldChar w:fldCharType="separate"/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rtl/>
          <w:lang w:val="en-US"/>
        </w:rPr>
        <w:fldChar w:fldCharType="end"/>
      </w:r>
      <w:bookmarkEnd w:id="0"/>
    </w:p>
    <w:p w14:paraId="729E3828" w14:textId="77777777" w:rsidR="00A678BF" w:rsidRDefault="00A678BF" w:rsidP="00A678BF">
      <w:pPr>
        <w:bidi/>
        <w:rPr>
          <w:b/>
          <w:bCs/>
          <w:rtl/>
          <w:lang w:val="en-US"/>
        </w:rPr>
      </w:pPr>
      <w:r>
        <w:rPr>
          <w:rFonts w:hint="cs"/>
          <w:b/>
          <w:bCs/>
          <w:rtl/>
          <w:lang w:val="en-US"/>
        </w:rPr>
        <w:t xml:space="preserve">שם המנחה: </w:t>
      </w:r>
      <w:r>
        <w:rPr>
          <w:b/>
          <w:bCs/>
          <w:rtl/>
          <w:lang w:val="en-US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b/>
          <w:bCs/>
          <w:rtl/>
          <w:lang w:val="en-US"/>
        </w:rPr>
        <w:instrText xml:space="preserve"> </w:instrText>
      </w:r>
      <w:r>
        <w:rPr>
          <w:b/>
          <w:bCs/>
          <w:lang w:val="en-US"/>
        </w:rPr>
        <w:instrText>FORMTEXT</w:instrText>
      </w:r>
      <w:r>
        <w:rPr>
          <w:b/>
          <w:bCs/>
          <w:rtl/>
          <w:lang w:val="en-US"/>
        </w:rPr>
        <w:instrText xml:space="preserve"> </w:instrText>
      </w:r>
      <w:r>
        <w:rPr>
          <w:b/>
          <w:bCs/>
          <w:rtl/>
          <w:lang w:val="en-US"/>
        </w:rPr>
      </w:r>
      <w:r>
        <w:rPr>
          <w:b/>
          <w:bCs/>
          <w:rtl/>
          <w:lang w:val="en-US"/>
        </w:rPr>
        <w:fldChar w:fldCharType="separate"/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rtl/>
          <w:lang w:val="en-US"/>
        </w:rPr>
        <w:fldChar w:fldCharType="end"/>
      </w:r>
      <w:bookmarkEnd w:id="1"/>
    </w:p>
    <w:p w14:paraId="3ADD44AD" w14:textId="77777777" w:rsidR="00A678BF" w:rsidRDefault="00A678BF" w:rsidP="00A678BF">
      <w:pPr>
        <w:bidi/>
        <w:rPr>
          <w:b/>
          <w:bCs/>
          <w:rtl/>
          <w:lang w:val="en-US"/>
        </w:rPr>
      </w:pPr>
      <w:r>
        <w:rPr>
          <w:rFonts w:hint="cs"/>
          <w:b/>
          <w:bCs/>
          <w:rtl/>
          <w:lang w:val="en-US"/>
        </w:rPr>
        <w:t xml:space="preserve">שמות חברי הועדה המלווה: </w:t>
      </w:r>
      <w:r>
        <w:rPr>
          <w:b/>
          <w:bCs/>
          <w:rtl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b/>
          <w:bCs/>
          <w:rtl/>
          <w:lang w:val="en-US"/>
        </w:rPr>
        <w:instrText xml:space="preserve"> </w:instrText>
      </w:r>
      <w:r>
        <w:rPr>
          <w:rFonts w:hint="cs"/>
          <w:b/>
          <w:bCs/>
          <w:lang w:val="en-US"/>
        </w:rPr>
        <w:instrText>FORMTEXT</w:instrText>
      </w:r>
      <w:r>
        <w:rPr>
          <w:b/>
          <w:bCs/>
          <w:rtl/>
          <w:lang w:val="en-US"/>
        </w:rPr>
        <w:instrText xml:space="preserve"> </w:instrText>
      </w:r>
      <w:r>
        <w:rPr>
          <w:b/>
          <w:bCs/>
          <w:rtl/>
          <w:lang w:val="en-US"/>
        </w:rPr>
      </w:r>
      <w:r>
        <w:rPr>
          <w:b/>
          <w:bCs/>
          <w:rtl/>
          <w:lang w:val="en-US"/>
        </w:rPr>
        <w:fldChar w:fldCharType="separate"/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rtl/>
          <w:lang w:val="en-US"/>
        </w:rPr>
        <w:fldChar w:fldCharType="end"/>
      </w:r>
      <w:bookmarkEnd w:id="2"/>
    </w:p>
    <w:p w14:paraId="55A07B23" w14:textId="77777777" w:rsidR="00113196" w:rsidRDefault="00113196" w:rsidP="00113196">
      <w:pPr>
        <w:bidi/>
        <w:rPr>
          <w:b/>
          <w:bCs/>
          <w:rtl/>
          <w:lang w:val="en-US"/>
        </w:rPr>
      </w:pPr>
    </w:p>
    <w:p w14:paraId="4C1A845C" w14:textId="48FBEFE0" w:rsidR="00DC73A3" w:rsidRDefault="00DC73A3" w:rsidP="00DC73A3">
      <w:pPr>
        <w:bidi/>
        <w:rPr>
          <w:b/>
          <w:bCs/>
          <w:rtl/>
          <w:lang w:val="en-US"/>
        </w:rPr>
      </w:pPr>
      <w:r>
        <w:rPr>
          <w:rFonts w:hint="cs"/>
          <w:b/>
          <w:bCs/>
          <w:rtl/>
          <w:lang w:val="en-US"/>
        </w:rPr>
        <w:t xml:space="preserve">תקציר העבודה </w:t>
      </w:r>
      <w:r w:rsidRPr="00E02251">
        <w:rPr>
          <w:rFonts w:hint="cs"/>
          <w:rtl/>
          <w:lang w:val="en-US"/>
        </w:rPr>
        <w:t xml:space="preserve">(עד </w:t>
      </w:r>
      <w:r w:rsidR="00F74D1C">
        <w:rPr>
          <w:rFonts w:hint="cs"/>
          <w:rtl/>
          <w:lang w:val="en-US"/>
        </w:rPr>
        <w:t>150</w:t>
      </w:r>
      <w:r w:rsidRPr="00E02251">
        <w:rPr>
          <w:rFonts w:hint="cs"/>
          <w:rtl/>
          <w:lang w:val="en-US"/>
        </w:rPr>
        <w:t xml:space="preserve"> </w:t>
      </w:r>
      <w:r w:rsidR="00F74D1C">
        <w:rPr>
          <w:rFonts w:hint="cs"/>
          <w:rtl/>
          <w:lang w:val="en-US"/>
        </w:rPr>
        <w:t>מילים</w:t>
      </w:r>
      <w:r w:rsidRPr="00E02251">
        <w:rPr>
          <w:rFonts w:hint="cs"/>
          <w:rtl/>
          <w:lang w:val="en-US"/>
        </w:rPr>
        <w:t>)</w:t>
      </w:r>
      <w:r>
        <w:rPr>
          <w:rFonts w:hint="cs"/>
          <w:b/>
          <w:bCs/>
          <w:rtl/>
          <w:lang w:val="en-US"/>
        </w:rPr>
        <w:t>:</w:t>
      </w:r>
    </w:p>
    <w:p w14:paraId="30549B62" w14:textId="77777777" w:rsidR="00DC73A3" w:rsidRDefault="00DC73A3" w:rsidP="00DC73A3">
      <w:pPr>
        <w:bidi/>
        <w:rPr>
          <w:b/>
          <w:bCs/>
          <w:rtl/>
          <w:lang w:val="en-US"/>
        </w:rPr>
      </w:pPr>
      <w:r>
        <w:rPr>
          <w:b/>
          <w:bCs/>
          <w:rtl/>
          <w:lang w:val="en-US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b/>
          <w:bCs/>
          <w:rtl/>
          <w:lang w:val="en-US"/>
        </w:rPr>
        <w:instrText xml:space="preserve"> </w:instrText>
      </w:r>
      <w:r>
        <w:rPr>
          <w:b/>
          <w:bCs/>
          <w:lang w:val="en-US"/>
        </w:rPr>
        <w:instrText>FORMTEXT</w:instrText>
      </w:r>
      <w:r>
        <w:rPr>
          <w:b/>
          <w:bCs/>
          <w:rtl/>
          <w:lang w:val="en-US"/>
        </w:rPr>
        <w:instrText xml:space="preserve"> </w:instrText>
      </w:r>
      <w:r>
        <w:rPr>
          <w:b/>
          <w:bCs/>
          <w:rtl/>
          <w:lang w:val="en-US"/>
        </w:rPr>
      </w:r>
      <w:r>
        <w:rPr>
          <w:b/>
          <w:bCs/>
          <w:rtl/>
          <w:lang w:val="en-US"/>
        </w:rPr>
        <w:fldChar w:fldCharType="separate"/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rtl/>
          <w:lang w:val="en-US"/>
        </w:rPr>
        <w:fldChar w:fldCharType="end"/>
      </w:r>
    </w:p>
    <w:p w14:paraId="38D9CFE6" w14:textId="77777777" w:rsidR="00DC73A3" w:rsidRDefault="00DC73A3" w:rsidP="00113196">
      <w:pPr>
        <w:bidi/>
        <w:rPr>
          <w:b/>
          <w:bCs/>
          <w:rtl/>
          <w:lang w:val="en-US"/>
        </w:rPr>
      </w:pPr>
    </w:p>
    <w:p w14:paraId="17098778" w14:textId="585F0703" w:rsidR="00DC73A3" w:rsidRDefault="00DC73A3" w:rsidP="00DC73A3">
      <w:pPr>
        <w:bidi/>
        <w:rPr>
          <w:b/>
          <w:bCs/>
          <w:rtl/>
          <w:lang w:val="en-US"/>
        </w:rPr>
      </w:pPr>
      <w:r>
        <w:rPr>
          <w:rFonts w:hint="cs"/>
          <w:b/>
          <w:bCs/>
          <w:rtl/>
          <w:lang w:val="en-US"/>
        </w:rPr>
        <w:t>חוות דעת מסכמת</w:t>
      </w:r>
      <w:r w:rsidR="00F74D1C">
        <w:rPr>
          <w:rFonts w:hint="cs"/>
          <w:b/>
          <w:bCs/>
          <w:rtl/>
          <w:lang w:val="en-US"/>
        </w:rPr>
        <w:t xml:space="preserve"> על הצעת המחקר לעבודת הדיסרטציה</w:t>
      </w:r>
      <w:r>
        <w:rPr>
          <w:rFonts w:hint="cs"/>
          <w:b/>
          <w:bCs/>
          <w:rtl/>
          <w:lang w:val="en-US"/>
        </w:rPr>
        <w:t>:</w:t>
      </w:r>
    </w:p>
    <w:p w14:paraId="639EC30F" w14:textId="77777777" w:rsidR="00DC73A3" w:rsidRPr="00E02251" w:rsidRDefault="00DC73A3" w:rsidP="00E02251">
      <w:pPr>
        <w:bidi/>
        <w:rPr>
          <w:rtl/>
        </w:rPr>
      </w:pPr>
      <w:r>
        <w:rPr>
          <w:rFonts w:hint="cs"/>
          <w:b/>
          <w:bCs/>
          <w:rtl/>
          <w:lang w:val="en-US"/>
        </w:rPr>
        <w:t>איכות סקירת הספרות והצגת שאלות המחקר</w:t>
      </w:r>
      <w:r w:rsidR="00E02251">
        <w:rPr>
          <w:rFonts w:hint="cs"/>
          <w:b/>
          <w:bCs/>
          <w:rtl/>
          <w:lang w:val="en-US"/>
        </w:rPr>
        <w:t xml:space="preserve"> </w:t>
      </w:r>
      <w:r w:rsidR="00E02251" w:rsidRPr="00E02251">
        <w:rPr>
          <w:rFonts w:hint="cs"/>
          <w:rtl/>
          <w:lang w:val="en-US"/>
        </w:rPr>
        <w:t>(</w:t>
      </w:r>
      <w:r w:rsidR="00E02251" w:rsidRPr="00E02251">
        <w:rPr>
          <w:rtl/>
          <w:lang w:val="en-US"/>
        </w:rPr>
        <w:t>אנא העריכו את היקף, עדכניות ורלוונטיות סקירת הספרות</w:t>
      </w:r>
      <w:r w:rsidR="00E02251" w:rsidRPr="00E02251">
        <w:rPr>
          <w:rFonts w:hint="cs"/>
          <w:rtl/>
        </w:rPr>
        <w:t>)</w:t>
      </w:r>
    </w:p>
    <w:p w14:paraId="5CAE06B1" w14:textId="77777777" w:rsidR="00DC73A3" w:rsidRDefault="00DC73A3" w:rsidP="00DC73A3">
      <w:pPr>
        <w:bidi/>
        <w:rPr>
          <w:b/>
          <w:bCs/>
          <w:rtl/>
          <w:lang w:val="en-US"/>
        </w:rPr>
      </w:pPr>
      <w:r>
        <w:rPr>
          <w:b/>
          <w:bCs/>
          <w:rtl/>
          <w:lang w:val="en-US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b/>
          <w:bCs/>
          <w:rtl/>
          <w:lang w:val="en-US"/>
        </w:rPr>
        <w:instrText xml:space="preserve"> </w:instrText>
      </w:r>
      <w:r>
        <w:rPr>
          <w:b/>
          <w:bCs/>
          <w:lang w:val="en-US"/>
        </w:rPr>
        <w:instrText>FORMTEXT</w:instrText>
      </w:r>
      <w:r>
        <w:rPr>
          <w:b/>
          <w:bCs/>
          <w:rtl/>
          <w:lang w:val="en-US"/>
        </w:rPr>
        <w:instrText xml:space="preserve"> </w:instrText>
      </w:r>
      <w:r>
        <w:rPr>
          <w:b/>
          <w:bCs/>
          <w:rtl/>
          <w:lang w:val="en-US"/>
        </w:rPr>
      </w:r>
      <w:r>
        <w:rPr>
          <w:b/>
          <w:bCs/>
          <w:rtl/>
          <w:lang w:val="en-US"/>
        </w:rPr>
        <w:fldChar w:fldCharType="separate"/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rtl/>
          <w:lang w:val="en-US"/>
        </w:rPr>
        <w:fldChar w:fldCharType="end"/>
      </w:r>
    </w:p>
    <w:p w14:paraId="55FA0C19" w14:textId="77777777" w:rsidR="00DC73A3" w:rsidRDefault="00DC73A3" w:rsidP="00DC73A3">
      <w:pPr>
        <w:bidi/>
        <w:rPr>
          <w:b/>
          <w:bCs/>
          <w:rtl/>
          <w:lang w:val="en-US"/>
        </w:rPr>
      </w:pPr>
    </w:p>
    <w:p w14:paraId="74AF05C7" w14:textId="392CD357" w:rsidR="00DC73A3" w:rsidRPr="00E02251" w:rsidRDefault="00F74D1C" w:rsidP="00E02251">
      <w:pPr>
        <w:bidi/>
        <w:rPr>
          <w:rtl/>
        </w:rPr>
      </w:pPr>
      <w:r>
        <w:rPr>
          <w:rFonts w:hint="cs"/>
          <w:b/>
          <w:bCs/>
          <w:rtl/>
          <w:lang w:val="en-US"/>
        </w:rPr>
        <w:t>תיאור המתודה הנבחרת לבחינת שאלות המחקר</w:t>
      </w:r>
      <w:r w:rsidR="00DC73A3">
        <w:rPr>
          <w:rFonts w:hint="cs"/>
          <w:b/>
          <w:bCs/>
          <w:rtl/>
          <w:lang w:val="en-US"/>
        </w:rPr>
        <w:t xml:space="preserve"> </w:t>
      </w:r>
    </w:p>
    <w:p w14:paraId="3AFBCA30" w14:textId="77777777" w:rsidR="00F74D1C" w:rsidRDefault="00F74D1C" w:rsidP="00F74D1C">
      <w:pPr>
        <w:bidi/>
        <w:rPr>
          <w:b/>
          <w:bCs/>
          <w:rtl/>
          <w:lang w:val="en-US"/>
        </w:rPr>
      </w:pPr>
      <w:r>
        <w:rPr>
          <w:b/>
          <w:bCs/>
          <w:rtl/>
          <w:lang w:val="en-US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b/>
          <w:bCs/>
          <w:rtl/>
          <w:lang w:val="en-US"/>
        </w:rPr>
        <w:instrText xml:space="preserve"> </w:instrText>
      </w:r>
      <w:r>
        <w:rPr>
          <w:b/>
          <w:bCs/>
          <w:lang w:val="en-US"/>
        </w:rPr>
        <w:instrText>FORMTEXT</w:instrText>
      </w:r>
      <w:r>
        <w:rPr>
          <w:b/>
          <w:bCs/>
          <w:rtl/>
          <w:lang w:val="en-US"/>
        </w:rPr>
        <w:instrText xml:space="preserve"> </w:instrText>
      </w:r>
      <w:r>
        <w:rPr>
          <w:b/>
          <w:bCs/>
          <w:rtl/>
          <w:lang w:val="en-US"/>
        </w:rPr>
      </w:r>
      <w:r>
        <w:rPr>
          <w:b/>
          <w:bCs/>
          <w:rtl/>
          <w:lang w:val="en-US"/>
        </w:rPr>
        <w:fldChar w:fldCharType="separate"/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noProof/>
          <w:rtl/>
          <w:lang w:val="en-US"/>
        </w:rPr>
        <w:t> </w:t>
      </w:r>
      <w:r>
        <w:rPr>
          <w:b/>
          <w:bCs/>
          <w:rtl/>
          <w:lang w:val="en-US"/>
        </w:rPr>
        <w:fldChar w:fldCharType="end"/>
      </w:r>
    </w:p>
    <w:p w14:paraId="228F2963" w14:textId="77777777" w:rsidR="00F74D1C" w:rsidRDefault="00F74D1C" w:rsidP="00F74D1C">
      <w:pPr>
        <w:bidi/>
        <w:rPr>
          <w:b/>
          <w:bCs/>
          <w:rtl/>
          <w:lang w:val="en-US"/>
        </w:rPr>
      </w:pPr>
    </w:p>
    <w:p w14:paraId="6E1EDEBE" w14:textId="77777777" w:rsidR="00F74D1C" w:rsidRDefault="00F74D1C" w:rsidP="00113196">
      <w:pPr>
        <w:bidi/>
        <w:rPr>
          <w:b/>
          <w:bCs/>
          <w:rtl/>
          <w:lang w:val="en-US"/>
        </w:rPr>
      </w:pPr>
    </w:p>
    <w:p w14:paraId="3D004B1D" w14:textId="12643F99" w:rsidR="00113196" w:rsidRDefault="004E5407" w:rsidP="00F74D1C">
      <w:pPr>
        <w:bidi/>
        <w:rPr>
          <w:b/>
          <w:bCs/>
          <w:lang w:val="en-US"/>
        </w:rPr>
      </w:pPr>
      <w:r>
        <w:rPr>
          <w:rFonts w:hint="cs"/>
          <w:b/>
          <w:bCs/>
          <w:rtl/>
          <w:lang w:val="en-US"/>
        </w:rPr>
        <w:t xml:space="preserve">אנו מאשרים בזאת כי מבחינת חברי הועדה המלווה, </w:t>
      </w:r>
      <w:r w:rsidR="00F74D1C">
        <w:rPr>
          <w:rFonts w:hint="cs"/>
          <w:b/>
          <w:bCs/>
          <w:rtl/>
          <w:lang w:val="en-US"/>
        </w:rPr>
        <w:t>ההצעה המוצעת תעמיד עבודת דיסרטציה באיכות גבוהה</w:t>
      </w:r>
      <w:r>
        <w:rPr>
          <w:rFonts w:hint="cs"/>
          <w:b/>
          <w:bCs/>
          <w:rtl/>
          <w:lang w:val="en-US"/>
        </w:rPr>
        <w:t xml:space="preserve"> וכי תלמיד</w:t>
      </w:r>
      <w:r w:rsidR="00E02251">
        <w:rPr>
          <w:rFonts w:hint="cs"/>
          <w:b/>
          <w:bCs/>
          <w:rtl/>
          <w:lang w:val="en-US"/>
        </w:rPr>
        <w:t xml:space="preserve"> </w:t>
      </w:r>
      <w:r>
        <w:rPr>
          <w:rFonts w:hint="cs"/>
          <w:b/>
          <w:bCs/>
          <w:rtl/>
          <w:lang w:val="en-US"/>
        </w:rPr>
        <w:t xml:space="preserve">המחקר </w:t>
      </w:r>
      <w:r w:rsidR="00E02251">
        <w:rPr>
          <w:rFonts w:hint="cs"/>
          <w:b/>
          <w:bCs/>
          <w:rtl/>
          <w:lang w:val="en-US"/>
        </w:rPr>
        <w:t>מילא</w:t>
      </w:r>
      <w:r>
        <w:rPr>
          <w:rFonts w:hint="cs"/>
          <w:b/>
          <w:bCs/>
          <w:rtl/>
          <w:lang w:val="en-US"/>
        </w:rPr>
        <w:t xml:space="preserve"> אחר כל בקשותינו</w:t>
      </w:r>
      <w:r w:rsidR="00F74D1C">
        <w:rPr>
          <w:rFonts w:hint="cs"/>
          <w:b/>
          <w:bCs/>
          <w:rtl/>
          <w:lang w:val="en-US"/>
        </w:rPr>
        <w:t xml:space="preserve"> בתהליך עבודה זה</w:t>
      </w:r>
      <w:r>
        <w:rPr>
          <w:rFonts w:hint="cs"/>
          <w:b/>
          <w:bCs/>
          <w:rtl/>
          <w:lang w:val="en-US"/>
        </w:rPr>
        <w:t>.</w:t>
      </w:r>
    </w:p>
    <w:p w14:paraId="26401A03" w14:textId="55135192" w:rsidR="00FA4285" w:rsidRPr="00FA4285" w:rsidRDefault="00FA4285" w:rsidP="00FA4285">
      <w:pPr>
        <w:pStyle w:val="ListParagraph"/>
        <w:numPr>
          <w:ilvl w:val="0"/>
          <w:numId w:val="2"/>
        </w:numPr>
        <w:bidi/>
        <w:rPr>
          <w:b/>
          <w:bCs/>
          <w:rtl/>
          <w:lang w:val="en-US"/>
        </w:rPr>
      </w:pPr>
      <w:r>
        <w:rPr>
          <w:rFonts w:hint="cs"/>
          <w:b/>
          <w:bCs/>
          <w:rtl/>
          <w:lang w:val="en-US"/>
        </w:rPr>
        <w:t xml:space="preserve">הצעת המחקר שאושרה על-ידנו מצורפת לאישור זה. </w:t>
      </w:r>
    </w:p>
    <w:p w14:paraId="4F4E72F2" w14:textId="77777777" w:rsidR="00113196" w:rsidRDefault="00113196" w:rsidP="00113196">
      <w:pPr>
        <w:bidi/>
        <w:rPr>
          <w:b/>
          <w:bCs/>
          <w:rtl/>
          <w:lang w:val="en-US"/>
        </w:rPr>
      </w:pPr>
    </w:p>
    <w:p w14:paraId="0F9C9ED6" w14:textId="77777777" w:rsidR="00113196" w:rsidRDefault="00113196" w:rsidP="00113196">
      <w:pPr>
        <w:bidi/>
        <w:ind w:left="720" w:firstLine="720"/>
        <w:rPr>
          <w:b/>
          <w:bCs/>
          <w:rtl/>
          <w:lang w:val="en-US"/>
        </w:rPr>
      </w:pPr>
      <w:r>
        <w:rPr>
          <w:b/>
          <w:bCs/>
          <w:rtl/>
          <w:lang w:val="en-US"/>
        </w:rPr>
        <w:tab/>
      </w:r>
      <w:r>
        <w:rPr>
          <w:b/>
          <w:bCs/>
          <w:rtl/>
          <w:lang w:val="en-US"/>
        </w:rPr>
        <w:tab/>
      </w:r>
      <w:r>
        <w:rPr>
          <w:b/>
          <w:bCs/>
          <w:rtl/>
          <w:lang w:val="en-US"/>
        </w:rPr>
        <w:tab/>
      </w:r>
      <w:r>
        <w:rPr>
          <w:rFonts w:hint="cs"/>
          <w:b/>
          <w:bCs/>
          <w:rtl/>
          <w:lang w:val="en-US"/>
        </w:rPr>
        <w:t>________________</w:t>
      </w:r>
      <w:r>
        <w:rPr>
          <w:b/>
          <w:bCs/>
          <w:rtl/>
          <w:lang w:val="en-US"/>
        </w:rPr>
        <w:tab/>
      </w:r>
      <w:r>
        <w:rPr>
          <w:b/>
          <w:bCs/>
          <w:rtl/>
          <w:lang w:val="en-US"/>
        </w:rPr>
        <w:tab/>
      </w:r>
      <w:r>
        <w:rPr>
          <w:b/>
          <w:bCs/>
          <w:rtl/>
          <w:lang w:val="en-US"/>
        </w:rPr>
        <w:tab/>
      </w:r>
    </w:p>
    <w:p w14:paraId="068620F5" w14:textId="77777777" w:rsidR="00113196" w:rsidRDefault="00113196" w:rsidP="00113196">
      <w:pPr>
        <w:bidi/>
        <w:rPr>
          <w:b/>
          <w:bCs/>
          <w:rtl/>
          <w:lang w:val="en-US"/>
        </w:rPr>
      </w:pPr>
    </w:p>
    <w:p w14:paraId="62AB06BB" w14:textId="77777777" w:rsidR="00113196" w:rsidRDefault="00113196" w:rsidP="00113196">
      <w:pPr>
        <w:bidi/>
        <w:ind w:left="720" w:firstLine="720"/>
        <w:rPr>
          <w:rtl/>
          <w:lang w:val="en-US"/>
        </w:rPr>
      </w:pPr>
      <w:r>
        <w:rPr>
          <w:rFonts w:hint="cs"/>
          <w:rtl/>
          <w:lang w:val="en-US"/>
        </w:rPr>
        <w:t xml:space="preserve">      </w:t>
      </w:r>
      <w:r>
        <w:rPr>
          <w:rtl/>
          <w:lang w:val="en-US"/>
        </w:rPr>
        <w:tab/>
      </w:r>
      <w:r>
        <w:rPr>
          <w:rtl/>
          <w:lang w:val="en-US"/>
        </w:rPr>
        <w:tab/>
      </w:r>
      <w:r w:rsidR="004E5407">
        <w:rPr>
          <w:rFonts w:hint="cs"/>
          <w:rtl/>
          <w:lang w:val="en-US"/>
        </w:rPr>
        <w:t xml:space="preserve">               </w:t>
      </w:r>
      <w:r>
        <w:rPr>
          <w:rFonts w:hint="cs"/>
          <w:rtl/>
          <w:lang w:val="en-US"/>
        </w:rPr>
        <w:t xml:space="preserve"> מנחה העבודה</w:t>
      </w:r>
    </w:p>
    <w:p w14:paraId="562E28D2" w14:textId="77777777" w:rsidR="00113196" w:rsidRDefault="00113196" w:rsidP="00113196">
      <w:pPr>
        <w:bidi/>
        <w:ind w:left="720" w:firstLine="720"/>
        <w:rPr>
          <w:rtl/>
          <w:lang w:val="en-US"/>
        </w:rPr>
      </w:pPr>
    </w:p>
    <w:p w14:paraId="43E0E7EA" w14:textId="77777777" w:rsidR="00113196" w:rsidRDefault="00113196" w:rsidP="00113196">
      <w:pPr>
        <w:bidi/>
        <w:rPr>
          <w:b/>
          <w:bCs/>
          <w:rtl/>
          <w:lang w:val="en-US"/>
        </w:rPr>
      </w:pPr>
    </w:p>
    <w:p w14:paraId="262DDDDE" w14:textId="77777777" w:rsidR="00113196" w:rsidRDefault="00113196" w:rsidP="00113196">
      <w:pPr>
        <w:bidi/>
        <w:ind w:left="720" w:firstLine="720"/>
        <w:rPr>
          <w:b/>
          <w:bCs/>
          <w:rtl/>
          <w:lang w:val="en-US"/>
        </w:rPr>
      </w:pPr>
      <w:r>
        <w:rPr>
          <w:rFonts w:hint="cs"/>
          <w:b/>
          <w:bCs/>
          <w:rtl/>
          <w:lang w:val="en-US"/>
        </w:rPr>
        <w:t>_________________</w:t>
      </w:r>
      <w:r>
        <w:rPr>
          <w:b/>
          <w:bCs/>
          <w:rtl/>
          <w:lang w:val="en-US"/>
        </w:rPr>
        <w:tab/>
      </w:r>
      <w:r>
        <w:rPr>
          <w:b/>
          <w:bCs/>
          <w:rtl/>
          <w:lang w:val="en-US"/>
        </w:rPr>
        <w:tab/>
      </w:r>
      <w:r>
        <w:rPr>
          <w:b/>
          <w:bCs/>
          <w:rtl/>
          <w:lang w:val="en-US"/>
        </w:rPr>
        <w:tab/>
      </w:r>
      <w:r>
        <w:rPr>
          <w:rFonts w:hint="cs"/>
          <w:b/>
          <w:bCs/>
          <w:rtl/>
          <w:lang w:val="en-US"/>
        </w:rPr>
        <w:t>________________</w:t>
      </w:r>
      <w:r>
        <w:rPr>
          <w:b/>
          <w:bCs/>
          <w:rtl/>
          <w:lang w:val="en-US"/>
        </w:rPr>
        <w:tab/>
      </w:r>
      <w:r>
        <w:rPr>
          <w:b/>
          <w:bCs/>
          <w:rtl/>
          <w:lang w:val="en-US"/>
        </w:rPr>
        <w:tab/>
      </w:r>
      <w:r>
        <w:rPr>
          <w:b/>
          <w:bCs/>
          <w:rtl/>
          <w:lang w:val="en-US"/>
        </w:rPr>
        <w:tab/>
      </w:r>
    </w:p>
    <w:p w14:paraId="48A549AA" w14:textId="77777777" w:rsidR="00113196" w:rsidRDefault="00113196" w:rsidP="00113196">
      <w:pPr>
        <w:bidi/>
        <w:rPr>
          <w:b/>
          <w:bCs/>
          <w:rtl/>
          <w:lang w:val="en-US"/>
        </w:rPr>
      </w:pPr>
    </w:p>
    <w:p w14:paraId="0807EB8F" w14:textId="77777777" w:rsidR="00113196" w:rsidRPr="00113196" w:rsidRDefault="00113196" w:rsidP="00113196">
      <w:pPr>
        <w:bidi/>
        <w:ind w:left="720" w:firstLine="720"/>
        <w:rPr>
          <w:rtl/>
          <w:lang w:val="en-US"/>
        </w:rPr>
      </w:pPr>
      <w:r>
        <w:rPr>
          <w:rFonts w:hint="cs"/>
          <w:rtl/>
          <w:lang w:val="en-US"/>
        </w:rPr>
        <w:t xml:space="preserve">      חבר ועדה מלווה</w:t>
      </w:r>
      <w:r>
        <w:rPr>
          <w:rtl/>
          <w:lang w:val="en-US"/>
        </w:rPr>
        <w:tab/>
      </w:r>
      <w:r>
        <w:rPr>
          <w:rtl/>
          <w:lang w:val="en-US"/>
        </w:rPr>
        <w:tab/>
      </w:r>
      <w:r>
        <w:rPr>
          <w:rtl/>
          <w:lang w:val="en-US"/>
        </w:rPr>
        <w:tab/>
      </w:r>
      <w:r>
        <w:rPr>
          <w:rtl/>
          <w:lang w:val="en-US"/>
        </w:rPr>
        <w:tab/>
      </w:r>
      <w:r>
        <w:rPr>
          <w:rFonts w:hint="cs"/>
          <w:rtl/>
          <w:lang w:val="en-US"/>
        </w:rPr>
        <w:t xml:space="preserve">      חבר ועדה מלווה</w:t>
      </w:r>
    </w:p>
    <w:p w14:paraId="32E47689" w14:textId="77777777" w:rsidR="00113196" w:rsidRDefault="00113196" w:rsidP="00113196">
      <w:pPr>
        <w:bidi/>
        <w:ind w:left="720" w:firstLine="720"/>
        <w:rPr>
          <w:rtl/>
          <w:lang w:val="en-US"/>
        </w:rPr>
      </w:pPr>
    </w:p>
    <w:p w14:paraId="01A43858" w14:textId="77777777" w:rsidR="00113196" w:rsidRDefault="00113196" w:rsidP="00113196">
      <w:pPr>
        <w:bidi/>
        <w:rPr>
          <w:b/>
          <w:bCs/>
          <w:rtl/>
          <w:lang w:val="en-US"/>
        </w:rPr>
      </w:pPr>
    </w:p>
    <w:p w14:paraId="141241E4" w14:textId="77777777" w:rsidR="00113196" w:rsidRDefault="00113196" w:rsidP="00113196">
      <w:pPr>
        <w:bidi/>
        <w:ind w:left="720" w:firstLine="720"/>
        <w:rPr>
          <w:b/>
          <w:bCs/>
          <w:rtl/>
          <w:lang w:val="en-US"/>
        </w:rPr>
      </w:pPr>
      <w:r>
        <w:rPr>
          <w:rFonts w:hint="cs"/>
          <w:b/>
          <w:bCs/>
          <w:rtl/>
          <w:lang w:val="en-US"/>
        </w:rPr>
        <w:t>_________________</w:t>
      </w:r>
      <w:r>
        <w:rPr>
          <w:b/>
          <w:bCs/>
          <w:rtl/>
          <w:lang w:val="en-US"/>
        </w:rPr>
        <w:tab/>
      </w:r>
      <w:r>
        <w:rPr>
          <w:b/>
          <w:bCs/>
          <w:rtl/>
          <w:lang w:val="en-US"/>
        </w:rPr>
        <w:tab/>
      </w:r>
      <w:r>
        <w:rPr>
          <w:b/>
          <w:bCs/>
          <w:rtl/>
          <w:lang w:val="en-US"/>
        </w:rPr>
        <w:tab/>
      </w:r>
      <w:r>
        <w:rPr>
          <w:rFonts w:hint="cs"/>
          <w:b/>
          <w:bCs/>
          <w:rtl/>
          <w:lang w:val="en-US"/>
        </w:rPr>
        <w:t>________________</w:t>
      </w:r>
      <w:r>
        <w:rPr>
          <w:b/>
          <w:bCs/>
          <w:rtl/>
          <w:lang w:val="en-US"/>
        </w:rPr>
        <w:tab/>
      </w:r>
      <w:r>
        <w:rPr>
          <w:b/>
          <w:bCs/>
          <w:rtl/>
          <w:lang w:val="en-US"/>
        </w:rPr>
        <w:tab/>
      </w:r>
      <w:r>
        <w:rPr>
          <w:b/>
          <w:bCs/>
          <w:rtl/>
          <w:lang w:val="en-US"/>
        </w:rPr>
        <w:tab/>
      </w:r>
    </w:p>
    <w:p w14:paraId="1B768AF8" w14:textId="77777777" w:rsidR="00113196" w:rsidRDefault="00113196" w:rsidP="00113196">
      <w:pPr>
        <w:bidi/>
        <w:rPr>
          <w:b/>
          <w:bCs/>
          <w:rtl/>
          <w:lang w:val="en-US"/>
        </w:rPr>
      </w:pPr>
    </w:p>
    <w:p w14:paraId="2DBE017B" w14:textId="77777777" w:rsidR="00113196" w:rsidRPr="00113196" w:rsidRDefault="00113196" w:rsidP="00113196">
      <w:pPr>
        <w:bidi/>
        <w:ind w:left="720" w:firstLine="720"/>
        <w:rPr>
          <w:rtl/>
          <w:lang w:val="en-US"/>
        </w:rPr>
      </w:pPr>
      <w:r>
        <w:rPr>
          <w:rFonts w:hint="cs"/>
          <w:rtl/>
          <w:lang w:val="en-US"/>
        </w:rPr>
        <w:t xml:space="preserve">      חבר ועדה מלווה</w:t>
      </w:r>
      <w:r>
        <w:rPr>
          <w:rtl/>
          <w:lang w:val="en-US"/>
        </w:rPr>
        <w:tab/>
      </w:r>
      <w:r>
        <w:rPr>
          <w:rtl/>
          <w:lang w:val="en-US"/>
        </w:rPr>
        <w:tab/>
      </w:r>
      <w:r>
        <w:rPr>
          <w:rtl/>
          <w:lang w:val="en-US"/>
        </w:rPr>
        <w:tab/>
      </w:r>
      <w:r>
        <w:rPr>
          <w:rtl/>
          <w:lang w:val="en-US"/>
        </w:rPr>
        <w:tab/>
      </w:r>
      <w:r>
        <w:rPr>
          <w:rFonts w:hint="cs"/>
          <w:rtl/>
          <w:lang w:val="en-US"/>
        </w:rPr>
        <w:t xml:space="preserve">      חבר ועדה מלווה</w:t>
      </w:r>
    </w:p>
    <w:p w14:paraId="6D4BA269" w14:textId="77777777" w:rsidR="00113196" w:rsidRPr="00113196" w:rsidRDefault="00113196" w:rsidP="00113196">
      <w:pPr>
        <w:bidi/>
        <w:ind w:left="720" w:firstLine="720"/>
        <w:rPr>
          <w:rtl/>
          <w:lang w:val="en-US"/>
        </w:rPr>
      </w:pPr>
    </w:p>
    <w:sectPr w:rsidR="00113196" w:rsidRPr="00113196" w:rsidSect="00113196">
      <w:headerReference w:type="default" r:id="rId7"/>
      <w:footerReference w:type="default" r:id="rId8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333DF" w14:textId="77777777" w:rsidR="00D04829" w:rsidRDefault="00D04829" w:rsidP="00A678BF">
      <w:r>
        <w:separator/>
      </w:r>
    </w:p>
  </w:endnote>
  <w:endnote w:type="continuationSeparator" w:id="0">
    <w:p w14:paraId="55FB21D5" w14:textId="77777777" w:rsidR="00D04829" w:rsidRDefault="00D04829" w:rsidP="00A67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E2871" w14:textId="77777777" w:rsidR="003316B2" w:rsidRDefault="003316B2">
    <w:pPr>
      <w:pStyle w:val="Footer"/>
    </w:pPr>
    <w:r>
      <w:rPr>
        <w:noProof/>
        <w:sz w:val="20"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2C1B6A0" wp14:editId="2C87D724">
              <wp:simplePos x="0" y="0"/>
              <wp:positionH relativeFrom="column">
                <wp:posOffset>-177165</wp:posOffset>
              </wp:positionH>
              <wp:positionV relativeFrom="paragraph">
                <wp:posOffset>-100330</wp:posOffset>
              </wp:positionV>
              <wp:extent cx="6553200" cy="685800"/>
              <wp:effectExtent l="0" t="0" r="0" b="0"/>
              <wp:wrapNone/>
              <wp:docPr id="14786621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5550B3" w14:textId="77777777" w:rsidR="003316B2" w:rsidRPr="00571131" w:rsidRDefault="003316B2" w:rsidP="003316B2">
                          <w:pPr>
                            <w:pStyle w:val="Header"/>
                            <w:tabs>
                              <w:tab w:val="left" w:pos="21"/>
                            </w:tabs>
                            <w:bidi/>
                            <w:spacing w:line="240" w:lineRule="exact"/>
                            <w:ind w:left="21"/>
                            <w:rPr>
                              <w:rFonts w:ascii="Arial" w:hAnsi="Arial"/>
                              <w:b/>
                              <w:bCs/>
                              <w:color w:val="0F2D96"/>
                              <w:sz w:val="15"/>
                              <w:szCs w:val="15"/>
                            </w:rPr>
                          </w:pPr>
                          <w:r w:rsidRPr="00571131">
                            <w:rPr>
                              <w:rFonts w:ascii="Arial" w:hAnsi="Arial" w:hint="cs"/>
                              <w:b/>
                              <w:bCs/>
                              <w:color w:val="0F2D96"/>
                              <w:sz w:val="20"/>
                              <w:szCs w:val="20"/>
                              <w:rtl/>
                            </w:rPr>
                            <w:t xml:space="preserve">אוניברסיטת רייכמן </w:t>
                          </w:r>
                          <w:r w:rsidRPr="00571131">
                            <w:rPr>
                              <w:rFonts w:ascii="Arial" w:hAnsi="Arial" w:hint="cs"/>
                              <w:color w:val="0F2D96"/>
                              <w:sz w:val="20"/>
                              <w:szCs w:val="20"/>
                              <w:rtl/>
                            </w:rPr>
                            <w:t>(הבינתחומי הרצליה)</w:t>
                          </w:r>
                          <w:r w:rsidRPr="00A85E7F">
                            <w:rPr>
                              <w:rFonts w:ascii="Arial" w:hAnsi="Arial" w:hint="cs"/>
                              <w:color w:val="0F2D96"/>
                              <w:sz w:val="20"/>
                              <w:szCs w:val="20"/>
                              <w:rtl/>
                            </w:rPr>
                            <w:t xml:space="preserve"> |</w:t>
                          </w:r>
                          <w:r w:rsidRPr="00571131">
                            <w:rPr>
                              <w:rFonts w:ascii="Arial" w:hAnsi="Arial" w:hint="cs"/>
                              <w:b/>
                              <w:bCs/>
                              <w:color w:val="0F2D96"/>
                              <w:sz w:val="20"/>
                              <w:szCs w:val="20"/>
                              <w:rtl/>
                            </w:rPr>
                            <w:t xml:space="preserve"> בית ספר ברוך </w:t>
                          </w:r>
                          <w:proofErr w:type="spellStart"/>
                          <w:r w:rsidRPr="00571131">
                            <w:rPr>
                              <w:rFonts w:ascii="Arial" w:hAnsi="Arial" w:hint="cs"/>
                              <w:b/>
                              <w:bCs/>
                              <w:color w:val="0F2D96"/>
                              <w:sz w:val="20"/>
                              <w:szCs w:val="20"/>
                              <w:rtl/>
                            </w:rPr>
                            <w:t>איבצ'ר</w:t>
                          </w:r>
                          <w:proofErr w:type="spellEnd"/>
                          <w:r w:rsidRPr="00571131">
                            <w:rPr>
                              <w:rFonts w:ascii="Arial" w:hAnsi="Arial" w:hint="cs"/>
                              <w:b/>
                              <w:bCs/>
                              <w:color w:val="0F2D96"/>
                              <w:sz w:val="20"/>
                              <w:szCs w:val="20"/>
                              <w:rtl/>
                            </w:rPr>
                            <w:t xml:space="preserve"> לפסיכולוגיה</w:t>
                          </w:r>
                        </w:p>
                        <w:p w14:paraId="4E05CDF3" w14:textId="77777777" w:rsidR="003316B2" w:rsidRPr="00571131" w:rsidRDefault="003316B2" w:rsidP="003316B2">
                          <w:pPr>
                            <w:pStyle w:val="Header"/>
                            <w:tabs>
                              <w:tab w:val="left" w:pos="21"/>
                            </w:tabs>
                            <w:bidi/>
                            <w:spacing w:line="240" w:lineRule="exact"/>
                            <w:ind w:left="21"/>
                            <w:rPr>
                              <w:color w:val="0F2D96"/>
                              <w:sz w:val="18"/>
                              <w:szCs w:val="18"/>
                              <w:rtl/>
                            </w:rPr>
                          </w:pPr>
                          <w:proofErr w:type="spellStart"/>
                          <w:r w:rsidRPr="00571131">
                            <w:rPr>
                              <w:rFonts w:ascii="Arial" w:hAnsi="Arial" w:hint="cs"/>
                              <w:color w:val="0F2D96"/>
                              <w:sz w:val="18"/>
                              <w:szCs w:val="18"/>
                              <w:rtl/>
                            </w:rPr>
                            <w:t>חל״צ</w:t>
                          </w:r>
                          <w:proofErr w:type="spellEnd"/>
                          <w:r w:rsidRPr="00571131">
                            <w:rPr>
                              <w:rFonts w:ascii="Arial" w:hAnsi="Arial" w:hint="cs"/>
                              <w:color w:val="0F2D96"/>
                              <w:sz w:val="18"/>
                              <w:szCs w:val="18"/>
                              <w:rtl/>
                            </w:rPr>
                            <w:t xml:space="preserve">, ת.ד. 167 הרצליה, 4610101  |  </w:t>
                          </w:r>
                          <w:r w:rsidRPr="00571131">
                            <w:rPr>
                              <w:rFonts w:ascii="Arial" w:hAnsi="Arial"/>
                              <w:color w:val="0F2D96"/>
                              <w:sz w:val="18"/>
                              <w:szCs w:val="18"/>
                            </w:rPr>
                            <w:t xml:space="preserve"> www.</w:t>
                          </w:r>
                          <w:r>
                            <w:rPr>
                              <w:rFonts w:ascii="Arial" w:hAnsi="Arial"/>
                              <w:color w:val="0F2D96"/>
                              <w:sz w:val="18"/>
                              <w:szCs w:val="18"/>
                            </w:rPr>
                            <w:t>runi</w:t>
                          </w:r>
                          <w:r w:rsidRPr="00571131">
                            <w:rPr>
                              <w:rFonts w:ascii="Arial" w:hAnsi="Arial"/>
                              <w:color w:val="0F2D96"/>
                              <w:sz w:val="18"/>
                              <w:szCs w:val="18"/>
                            </w:rPr>
                            <w:t>.ac.il</w:t>
                          </w:r>
                          <w:r w:rsidRPr="00571131">
                            <w:rPr>
                              <w:rFonts w:ascii="Arial" w:hAnsi="Arial" w:hint="cs"/>
                              <w:color w:val="0F2D96"/>
                              <w:sz w:val="18"/>
                              <w:szCs w:val="18"/>
                              <w:rtl/>
                            </w:rPr>
                            <w:t xml:space="preserve"> |  טל: </w:t>
                          </w:r>
                          <w:r w:rsidRPr="00571131">
                            <w:rPr>
                              <w:rFonts w:ascii="Arial" w:hAnsi="Arial"/>
                              <w:color w:val="0F2D96"/>
                              <w:sz w:val="18"/>
                              <w:szCs w:val="18"/>
                            </w:rPr>
                            <w:t xml:space="preserve"> 09 9602889</w:t>
                          </w:r>
                          <w:r w:rsidRPr="00571131">
                            <w:rPr>
                              <w:rFonts w:ascii="Arial" w:hAnsi="Arial" w:hint="cs"/>
                              <w:color w:val="0F2D96"/>
                              <w:sz w:val="18"/>
                              <w:szCs w:val="18"/>
                              <w:rtl/>
                            </w:rPr>
                            <w:t xml:space="preserve"> |  פקס: </w:t>
                          </w:r>
                          <w:r w:rsidRPr="00571131">
                            <w:rPr>
                              <w:rFonts w:ascii="Arial" w:hAnsi="Arial"/>
                              <w:color w:val="0F2D96"/>
                              <w:sz w:val="18"/>
                              <w:szCs w:val="18"/>
                            </w:rPr>
                            <w:t xml:space="preserve"> 09 9602845</w:t>
                          </w:r>
                          <w:r w:rsidRPr="00571131">
                            <w:rPr>
                              <w:rFonts w:ascii="Arial" w:hAnsi="Arial" w:hint="cs"/>
                              <w:color w:val="0F2D96"/>
                              <w:sz w:val="18"/>
                              <w:szCs w:val="18"/>
                              <w:rtl/>
                            </w:rPr>
                            <w:t xml:space="preserve"> |  </w:t>
                          </w:r>
                          <w:r w:rsidRPr="00571131">
                            <w:rPr>
                              <w:rFonts w:asciiTheme="minorBidi" w:hAnsiTheme="minorBidi" w:cstheme="minorBidi"/>
                              <w:color w:val="0F2D96"/>
                              <w:sz w:val="18"/>
                              <w:szCs w:val="18"/>
                            </w:rPr>
                            <w:t>PsychologySchoolDean@</w:t>
                          </w:r>
                          <w:r>
                            <w:rPr>
                              <w:rFonts w:asciiTheme="minorBidi" w:hAnsiTheme="minorBidi" w:cstheme="minorBidi"/>
                              <w:color w:val="0F2D96"/>
                              <w:sz w:val="18"/>
                              <w:szCs w:val="18"/>
                            </w:rPr>
                            <w:t>runi</w:t>
                          </w:r>
                          <w:r w:rsidRPr="00571131">
                            <w:rPr>
                              <w:rFonts w:asciiTheme="minorBidi" w:hAnsiTheme="minorBidi" w:cstheme="minorBidi"/>
                              <w:color w:val="0F2D96"/>
                              <w:sz w:val="18"/>
                              <w:szCs w:val="18"/>
                            </w:rPr>
                            <w:t>.ac.il</w:t>
                          </w:r>
                        </w:p>
                        <w:p w14:paraId="4FBAC4E9" w14:textId="77777777" w:rsidR="003316B2" w:rsidRPr="002E278D" w:rsidRDefault="003316B2" w:rsidP="003316B2">
                          <w:pPr>
                            <w:bidi/>
                            <w:rPr>
                              <w:color w:val="0E2841" w:themeColor="text2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C1B6A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3.95pt;margin-top:-7.9pt;width:51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" stroked="f">
              <v:textbox>
                <w:txbxContent>
                  <w:p w14:paraId="725550B3" w14:textId="77777777" w:rsidR="003316B2" w:rsidRPr="00571131" w:rsidRDefault="003316B2" w:rsidP="003316B2">
                    <w:pPr>
                      <w:pStyle w:val="Header"/>
                      <w:tabs>
                        <w:tab w:val="left" w:pos="21"/>
                      </w:tabs>
                      <w:bidi/>
                      <w:spacing w:line="240" w:lineRule="exact"/>
                      <w:ind w:left="21"/>
                      <w:rPr>
                        <w:rFonts w:ascii="Arial" w:hAnsi="Arial"/>
                        <w:b/>
                        <w:bCs/>
                        <w:color w:val="0F2D96"/>
                        <w:sz w:val="15"/>
                        <w:szCs w:val="15"/>
                      </w:rPr>
                    </w:pPr>
                    <w:r w:rsidRPr="00571131">
                      <w:rPr>
                        <w:rFonts w:ascii="Arial" w:hAnsi="Arial" w:hint="cs"/>
                        <w:b/>
                        <w:bCs/>
                        <w:color w:val="0F2D96"/>
                        <w:sz w:val="20"/>
                        <w:szCs w:val="20"/>
                        <w:rtl/>
                      </w:rPr>
                      <w:t xml:space="preserve">אוניברסיטת רייכמן </w:t>
                    </w:r>
                    <w:r w:rsidRPr="00571131">
                      <w:rPr>
                        <w:rFonts w:ascii="Arial" w:hAnsi="Arial" w:hint="cs"/>
                        <w:color w:val="0F2D96"/>
                        <w:sz w:val="20"/>
                        <w:szCs w:val="20"/>
                        <w:rtl/>
                      </w:rPr>
                      <w:t>(הבינתחומי הרצליה)</w:t>
                    </w:r>
                    <w:r w:rsidRPr="00A85E7F">
                      <w:rPr>
                        <w:rFonts w:ascii="Arial" w:hAnsi="Arial" w:hint="cs"/>
                        <w:color w:val="0F2D96"/>
                        <w:sz w:val="20"/>
                        <w:szCs w:val="20"/>
                        <w:rtl/>
                      </w:rPr>
                      <w:t xml:space="preserve"> |</w:t>
                    </w:r>
                    <w:r w:rsidRPr="00571131">
                      <w:rPr>
                        <w:rFonts w:ascii="Arial" w:hAnsi="Arial" w:hint="cs"/>
                        <w:b/>
                        <w:bCs/>
                        <w:color w:val="0F2D96"/>
                        <w:sz w:val="20"/>
                        <w:szCs w:val="20"/>
                        <w:rtl/>
                      </w:rPr>
                      <w:t xml:space="preserve"> בית ספר ברוך </w:t>
                    </w:r>
                    <w:proofErr w:type="spellStart"/>
                    <w:r w:rsidRPr="00571131">
                      <w:rPr>
                        <w:rFonts w:ascii="Arial" w:hAnsi="Arial" w:hint="cs"/>
                        <w:b/>
                        <w:bCs/>
                        <w:color w:val="0F2D96"/>
                        <w:sz w:val="20"/>
                        <w:szCs w:val="20"/>
                        <w:rtl/>
                      </w:rPr>
                      <w:t>איבצ'ר</w:t>
                    </w:r>
                    <w:proofErr w:type="spellEnd"/>
                    <w:r w:rsidRPr="00571131">
                      <w:rPr>
                        <w:rFonts w:ascii="Arial" w:hAnsi="Arial" w:hint="cs"/>
                        <w:b/>
                        <w:bCs/>
                        <w:color w:val="0F2D96"/>
                        <w:sz w:val="20"/>
                        <w:szCs w:val="20"/>
                        <w:rtl/>
                      </w:rPr>
                      <w:t xml:space="preserve"> לפסיכולוגיה</w:t>
                    </w:r>
                  </w:p>
                  <w:p w14:paraId="4E05CDF3" w14:textId="77777777" w:rsidR="003316B2" w:rsidRPr="00571131" w:rsidRDefault="003316B2" w:rsidP="003316B2">
                    <w:pPr>
                      <w:pStyle w:val="Header"/>
                      <w:tabs>
                        <w:tab w:val="left" w:pos="21"/>
                      </w:tabs>
                      <w:bidi/>
                      <w:spacing w:line="240" w:lineRule="exact"/>
                      <w:ind w:left="21"/>
                      <w:rPr>
                        <w:color w:val="0F2D96"/>
                        <w:sz w:val="18"/>
                        <w:szCs w:val="18"/>
                        <w:rtl/>
                      </w:rPr>
                    </w:pPr>
                    <w:proofErr w:type="spellStart"/>
                    <w:r w:rsidRPr="00571131">
                      <w:rPr>
                        <w:rFonts w:ascii="Arial" w:hAnsi="Arial" w:hint="cs"/>
                        <w:color w:val="0F2D96"/>
                        <w:sz w:val="18"/>
                        <w:szCs w:val="18"/>
                        <w:rtl/>
                      </w:rPr>
                      <w:t>חל״צ</w:t>
                    </w:r>
                    <w:proofErr w:type="spellEnd"/>
                    <w:r w:rsidRPr="00571131">
                      <w:rPr>
                        <w:rFonts w:ascii="Arial" w:hAnsi="Arial" w:hint="cs"/>
                        <w:color w:val="0F2D96"/>
                        <w:sz w:val="18"/>
                        <w:szCs w:val="18"/>
                        <w:rtl/>
                      </w:rPr>
                      <w:t xml:space="preserve">, ת.ד. 167 הרצליה, 4610101  |  </w:t>
                    </w:r>
                    <w:r w:rsidRPr="00571131">
                      <w:rPr>
                        <w:rFonts w:ascii="Arial" w:hAnsi="Arial"/>
                        <w:color w:val="0F2D96"/>
                        <w:sz w:val="18"/>
                        <w:szCs w:val="18"/>
                      </w:rPr>
                      <w:t xml:space="preserve"> www.</w:t>
                    </w:r>
                    <w:r>
                      <w:rPr>
                        <w:rFonts w:ascii="Arial" w:hAnsi="Arial"/>
                        <w:color w:val="0F2D96"/>
                        <w:sz w:val="18"/>
                        <w:szCs w:val="18"/>
                      </w:rPr>
                      <w:t>runi</w:t>
                    </w:r>
                    <w:r w:rsidRPr="00571131">
                      <w:rPr>
                        <w:rFonts w:ascii="Arial" w:hAnsi="Arial"/>
                        <w:color w:val="0F2D96"/>
                        <w:sz w:val="18"/>
                        <w:szCs w:val="18"/>
                      </w:rPr>
                      <w:t>.ac.il</w:t>
                    </w:r>
                    <w:r w:rsidRPr="00571131">
                      <w:rPr>
                        <w:rFonts w:ascii="Arial" w:hAnsi="Arial" w:hint="cs"/>
                        <w:color w:val="0F2D96"/>
                        <w:sz w:val="18"/>
                        <w:szCs w:val="18"/>
                        <w:rtl/>
                      </w:rPr>
                      <w:t xml:space="preserve"> |  טל: </w:t>
                    </w:r>
                    <w:r w:rsidRPr="00571131">
                      <w:rPr>
                        <w:rFonts w:ascii="Arial" w:hAnsi="Arial"/>
                        <w:color w:val="0F2D96"/>
                        <w:sz w:val="18"/>
                        <w:szCs w:val="18"/>
                      </w:rPr>
                      <w:t xml:space="preserve"> 09 9602889</w:t>
                    </w:r>
                    <w:r w:rsidRPr="00571131">
                      <w:rPr>
                        <w:rFonts w:ascii="Arial" w:hAnsi="Arial" w:hint="cs"/>
                        <w:color w:val="0F2D96"/>
                        <w:sz w:val="18"/>
                        <w:szCs w:val="18"/>
                        <w:rtl/>
                      </w:rPr>
                      <w:t xml:space="preserve"> |  פקס: </w:t>
                    </w:r>
                    <w:r w:rsidRPr="00571131">
                      <w:rPr>
                        <w:rFonts w:ascii="Arial" w:hAnsi="Arial"/>
                        <w:color w:val="0F2D96"/>
                        <w:sz w:val="18"/>
                        <w:szCs w:val="18"/>
                      </w:rPr>
                      <w:t xml:space="preserve"> 09 9602845</w:t>
                    </w:r>
                    <w:r w:rsidRPr="00571131">
                      <w:rPr>
                        <w:rFonts w:ascii="Arial" w:hAnsi="Arial" w:hint="cs"/>
                        <w:color w:val="0F2D96"/>
                        <w:sz w:val="18"/>
                        <w:szCs w:val="18"/>
                        <w:rtl/>
                      </w:rPr>
                      <w:t xml:space="preserve"> |  </w:t>
                    </w:r>
                    <w:r w:rsidRPr="00571131">
                      <w:rPr>
                        <w:rFonts w:asciiTheme="minorBidi" w:hAnsiTheme="minorBidi" w:cstheme="minorBidi"/>
                        <w:color w:val="0F2D96"/>
                        <w:sz w:val="18"/>
                        <w:szCs w:val="18"/>
                      </w:rPr>
                      <w:t>PsychologySchoolDean@</w:t>
                    </w:r>
                    <w:r>
                      <w:rPr>
                        <w:rFonts w:asciiTheme="minorBidi" w:hAnsiTheme="minorBidi" w:cstheme="minorBidi"/>
                        <w:color w:val="0F2D96"/>
                        <w:sz w:val="18"/>
                        <w:szCs w:val="18"/>
                      </w:rPr>
                      <w:t>runi</w:t>
                    </w:r>
                    <w:r w:rsidRPr="00571131">
                      <w:rPr>
                        <w:rFonts w:asciiTheme="minorBidi" w:hAnsiTheme="minorBidi" w:cstheme="minorBidi"/>
                        <w:color w:val="0F2D96"/>
                        <w:sz w:val="18"/>
                        <w:szCs w:val="18"/>
                      </w:rPr>
                      <w:t>.ac.il</w:t>
                    </w:r>
                  </w:p>
                  <w:p w14:paraId="4FBAC4E9" w14:textId="77777777" w:rsidR="003316B2" w:rsidRPr="002E278D" w:rsidRDefault="003316B2" w:rsidP="003316B2">
                    <w:pPr>
                      <w:bidi/>
                      <w:rPr>
                        <w:color w:val="0E2841" w:themeColor="text2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C7AF9" w14:textId="77777777" w:rsidR="00D04829" w:rsidRDefault="00D04829" w:rsidP="00A678BF">
      <w:r>
        <w:separator/>
      </w:r>
    </w:p>
  </w:footnote>
  <w:footnote w:type="continuationSeparator" w:id="0">
    <w:p w14:paraId="089AB641" w14:textId="77777777" w:rsidR="00D04829" w:rsidRDefault="00D04829" w:rsidP="00A67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D430C" w14:textId="75AD32F4" w:rsidR="00A678BF" w:rsidRDefault="00BD596F" w:rsidP="00113196">
    <w:pPr>
      <w:pStyle w:val="Header"/>
      <w:jc w:val="righ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15248EFF" wp14:editId="368E78EC">
          <wp:simplePos x="0" y="0"/>
          <wp:positionH relativeFrom="column">
            <wp:posOffset>-753259</wp:posOffset>
          </wp:positionH>
          <wp:positionV relativeFrom="paragraph">
            <wp:posOffset>-337789</wp:posOffset>
          </wp:positionV>
          <wp:extent cx="2071614" cy="638175"/>
          <wp:effectExtent l="0" t="0" r="0" b="0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71614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8BF">
      <w:fldChar w:fldCharType="begin"/>
    </w:r>
    <w:r w:rsidR="00A678BF">
      <w:instrText xml:space="preserve"> TIME \@ "dd/MM/yyyy" </w:instrText>
    </w:r>
    <w:r w:rsidR="00A678BF">
      <w:fldChar w:fldCharType="separate"/>
    </w:r>
    <w:r w:rsidR="00E03A87">
      <w:rPr>
        <w:noProof/>
      </w:rPr>
      <w:t>21/01/2025</w:t>
    </w:r>
    <w:r w:rsidR="00A678B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2C3CCD"/>
    <w:multiLevelType w:val="hybridMultilevel"/>
    <w:tmpl w:val="EB30216E"/>
    <w:lvl w:ilvl="0" w:tplc="361E985E">
      <w:numFmt w:val="bullet"/>
      <w:lvlText w:val=""/>
      <w:lvlJc w:val="left"/>
      <w:pPr>
        <w:ind w:left="360" w:hanging="360"/>
      </w:pPr>
      <w:rPr>
        <w:rFonts w:ascii="Symbol" w:eastAsia="Aptos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D679E7"/>
    <w:multiLevelType w:val="hybridMultilevel"/>
    <w:tmpl w:val="DC38FA0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580936">
    <w:abstractNumId w:val="1"/>
  </w:num>
  <w:num w:numId="2" w16cid:durableId="541210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D1C"/>
    <w:rsid w:val="00002B79"/>
    <w:rsid w:val="00022151"/>
    <w:rsid w:val="000246FB"/>
    <w:rsid w:val="00025FDA"/>
    <w:rsid w:val="00026B5B"/>
    <w:rsid w:val="0003054D"/>
    <w:rsid w:val="0004608A"/>
    <w:rsid w:val="00053E9A"/>
    <w:rsid w:val="00070641"/>
    <w:rsid w:val="000708CB"/>
    <w:rsid w:val="00072E0E"/>
    <w:rsid w:val="000958E3"/>
    <w:rsid w:val="00097340"/>
    <w:rsid w:val="000B68EA"/>
    <w:rsid w:val="000B735A"/>
    <w:rsid w:val="000C0825"/>
    <w:rsid w:val="000C7C08"/>
    <w:rsid w:val="000D1965"/>
    <w:rsid w:val="000D1E67"/>
    <w:rsid w:val="000D4D50"/>
    <w:rsid w:val="000F72AA"/>
    <w:rsid w:val="00102580"/>
    <w:rsid w:val="001108BB"/>
    <w:rsid w:val="00111593"/>
    <w:rsid w:val="00112012"/>
    <w:rsid w:val="00113196"/>
    <w:rsid w:val="001145B8"/>
    <w:rsid w:val="0012109B"/>
    <w:rsid w:val="00124290"/>
    <w:rsid w:val="00154555"/>
    <w:rsid w:val="00165F39"/>
    <w:rsid w:val="00170CA1"/>
    <w:rsid w:val="001812AF"/>
    <w:rsid w:val="001A4B49"/>
    <w:rsid w:val="001A64DD"/>
    <w:rsid w:val="001B0967"/>
    <w:rsid w:val="001B7089"/>
    <w:rsid w:val="001C28EE"/>
    <w:rsid w:val="001C3AC9"/>
    <w:rsid w:val="001C4CF4"/>
    <w:rsid w:val="001E1C29"/>
    <w:rsid w:val="001F04CA"/>
    <w:rsid w:val="001F11FB"/>
    <w:rsid w:val="00203ABC"/>
    <w:rsid w:val="00204C3D"/>
    <w:rsid w:val="00210297"/>
    <w:rsid w:val="00210BA4"/>
    <w:rsid w:val="002113CE"/>
    <w:rsid w:val="00211C3E"/>
    <w:rsid w:val="00211E22"/>
    <w:rsid w:val="002248EF"/>
    <w:rsid w:val="00232AC4"/>
    <w:rsid w:val="00233196"/>
    <w:rsid w:val="00257A3D"/>
    <w:rsid w:val="00257D4F"/>
    <w:rsid w:val="00257FEB"/>
    <w:rsid w:val="0026207E"/>
    <w:rsid w:val="00265A53"/>
    <w:rsid w:val="002722A0"/>
    <w:rsid w:val="00297FED"/>
    <w:rsid w:val="002A397C"/>
    <w:rsid w:val="002A73D9"/>
    <w:rsid w:val="002B00D9"/>
    <w:rsid w:val="002B5F1E"/>
    <w:rsid w:val="002B77E8"/>
    <w:rsid w:val="002C011F"/>
    <w:rsid w:val="002E2A1C"/>
    <w:rsid w:val="002E4760"/>
    <w:rsid w:val="002F447E"/>
    <w:rsid w:val="00316B44"/>
    <w:rsid w:val="0031756C"/>
    <w:rsid w:val="00323A1C"/>
    <w:rsid w:val="00324C3C"/>
    <w:rsid w:val="003316B2"/>
    <w:rsid w:val="00355E05"/>
    <w:rsid w:val="00362A12"/>
    <w:rsid w:val="003652C4"/>
    <w:rsid w:val="00366616"/>
    <w:rsid w:val="00377AC0"/>
    <w:rsid w:val="003820B3"/>
    <w:rsid w:val="003A031B"/>
    <w:rsid w:val="003B1EEA"/>
    <w:rsid w:val="003C7FF6"/>
    <w:rsid w:val="003D1904"/>
    <w:rsid w:val="003D2DB7"/>
    <w:rsid w:val="003D3710"/>
    <w:rsid w:val="003D6144"/>
    <w:rsid w:val="003D6455"/>
    <w:rsid w:val="003F2704"/>
    <w:rsid w:val="00403B2D"/>
    <w:rsid w:val="00406528"/>
    <w:rsid w:val="00413EF0"/>
    <w:rsid w:val="00415096"/>
    <w:rsid w:val="0041700A"/>
    <w:rsid w:val="004230F5"/>
    <w:rsid w:val="004400F9"/>
    <w:rsid w:val="004479E4"/>
    <w:rsid w:val="00447ED8"/>
    <w:rsid w:val="00451F38"/>
    <w:rsid w:val="00454D49"/>
    <w:rsid w:val="00471278"/>
    <w:rsid w:val="004747C5"/>
    <w:rsid w:val="00474D38"/>
    <w:rsid w:val="00482473"/>
    <w:rsid w:val="00492394"/>
    <w:rsid w:val="004A040D"/>
    <w:rsid w:val="004A41C5"/>
    <w:rsid w:val="004B2D48"/>
    <w:rsid w:val="004C1DD5"/>
    <w:rsid w:val="004E5407"/>
    <w:rsid w:val="004E55F4"/>
    <w:rsid w:val="004F0167"/>
    <w:rsid w:val="004F032F"/>
    <w:rsid w:val="004F3730"/>
    <w:rsid w:val="004F66CA"/>
    <w:rsid w:val="00500943"/>
    <w:rsid w:val="005013D0"/>
    <w:rsid w:val="005123E4"/>
    <w:rsid w:val="00522B54"/>
    <w:rsid w:val="00525756"/>
    <w:rsid w:val="00527E82"/>
    <w:rsid w:val="00542D5F"/>
    <w:rsid w:val="00544D50"/>
    <w:rsid w:val="00553640"/>
    <w:rsid w:val="00557180"/>
    <w:rsid w:val="005623C0"/>
    <w:rsid w:val="00567BC9"/>
    <w:rsid w:val="00574C50"/>
    <w:rsid w:val="005A0DB1"/>
    <w:rsid w:val="005A4472"/>
    <w:rsid w:val="005B2FD5"/>
    <w:rsid w:val="005E0C87"/>
    <w:rsid w:val="005E6127"/>
    <w:rsid w:val="005F1625"/>
    <w:rsid w:val="006067D1"/>
    <w:rsid w:val="0063405E"/>
    <w:rsid w:val="0066524E"/>
    <w:rsid w:val="00672920"/>
    <w:rsid w:val="0068598B"/>
    <w:rsid w:val="006A2928"/>
    <w:rsid w:val="006A6B2E"/>
    <w:rsid w:val="006C072B"/>
    <w:rsid w:val="006C75EF"/>
    <w:rsid w:val="006D2C5F"/>
    <w:rsid w:val="00706CEE"/>
    <w:rsid w:val="00712284"/>
    <w:rsid w:val="0071600C"/>
    <w:rsid w:val="00716BBD"/>
    <w:rsid w:val="00740CC7"/>
    <w:rsid w:val="00742956"/>
    <w:rsid w:val="00762536"/>
    <w:rsid w:val="00767249"/>
    <w:rsid w:val="00775EBC"/>
    <w:rsid w:val="00776661"/>
    <w:rsid w:val="00787EC2"/>
    <w:rsid w:val="007934E6"/>
    <w:rsid w:val="007978BD"/>
    <w:rsid w:val="007B5FBA"/>
    <w:rsid w:val="007B6AD7"/>
    <w:rsid w:val="007C1BA1"/>
    <w:rsid w:val="007D1418"/>
    <w:rsid w:val="007E7862"/>
    <w:rsid w:val="007F0F59"/>
    <w:rsid w:val="007F2434"/>
    <w:rsid w:val="00802045"/>
    <w:rsid w:val="00802B85"/>
    <w:rsid w:val="00803852"/>
    <w:rsid w:val="008233BA"/>
    <w:rsid w:val="00824C19"/>
    <w:rsid w:val="008250FA"/>
    <w:rsid w:val="00827440"/>
    <w:rsid w:val="0083284E"/>
    <w:rsid w:val="00832B7E"/>
    <w:rsid w:val="00836A02"/>
    <w:rsid w:val="00887A13"/>
    <w:rsid w:val="00891094"/>
    <w:rsid w:val="008A5C05"/>
    <w:rsid w:val="008A6326"/>
    <w:rsid w:val="008C2462"/>
    <w:rsid w:val="008D1D12"/>
    <w:rsid w:val="008D3981"/>
    <w:rsid w:val="008D5DFB"/>
    <w:rsid w:val="008F4951"/>
    <w:rsid w:val="008F7535"/>
    <w:rsid w:val="00907ED3"/>
    <w:rsid w:val="00911259"/>
    <w:rsid w:val="009164E6"/>
    <w:rsid w:val="0092244D"/>
    <w:rsid w:val="00932428"/>
    <w:rsid w:val="0093783F"/>
    <w:rsid w:val="00942227"/>
    <w:rsid w:val="0095419B"/>
    <w:rsid w:val="00965A52"/>
    <w:rsid w:val="00986EBB"/>
    <w:rsid w:val="00997733"/>
    <w:rsid w:val="009A3054"/>
    <w:rsid w:val="009A47F4"/>
    <w:rsid w:val="009B5F68"/>
    <w:rsid w:val="009D3B5E"/>
    <w:rsid w:val="009D4268"/>
    <w:rsid w:val="009F0F1F"/>
    <w:rsid w:val="009F1F23"/>
    <w:rsid w:val="00A07971"/>
    <w:rsid w:val="00A16A16"/>
    <w:rsid w:val="00A1765B"/>
    <w:rsid w:val="00A22C76"/>
    <w:rsid w:val="00A22E44"/>
    <w:rsid w:val="00A25610"/>
    <w:rsid w:val="00A25CCB"/>
    <w:rsid w:val="00A25F8C"/>
    <w:rsid w:val="00A35955"/>
    <w:rsid w:val="00A56E62"/>
    <w:rsid w:val="00A62B84"/>
    <w:rsid w:val="00A678BF"/>
    <w:rsid w:val="00A84A8C"/>
    <w:rsid w:val="00A92526"/>
    <w:rsid w:val="00A9400B"/>
    <w:rsid w:val="00AA0A68"/>
    <w:rsid w:val="00AA7405"/>
    <w:rsid w:val="00AA7FE8"/>
    <w:rsid w:val="00AB396C"/>
    <w:rsid w:val="00AD16EF"/>
    <w:rsid w:val="00AD7B48"/>
    <w:rsid w:val="00AE4270"/>
    <w:rsid w:val="00AF1BB2"/>
    <w:rsid w:val="00AF5A25"/>
    <w:rsid w:val="00B0286E"/>
    <w:rsid w:val="00B1118E"/>
    <w:rsid w:val="00B111D7"/>
    <w:rsid w:val="00B2104E"/>
    <w:rsid w:val="00B32255"/>
    <w:rsid w:val="00B35A8E"/>
    <w:rsid w:val="00B368FF"/>
    <w:rsid w:val="00B441DD"/>
    <w:rsid w:val="00B44A78"/>
    <w:rsid w:val="00B5106F"/>
    <w:rsid w:val="00B84407"/>
    <w:rsid w:val="00B85165"/>
    <w:rsid w:val="00B9097F"/>
    <w:rsid w:val="00BB59E4"/>
    <w:rsid w:val="00BC078B"/>
    <w:rsid w:val="00BD46FE"/>
    <w:rsid w:val="00BD596F"/>
    <w:rsid w:val="00BE1EC4"/>
    <w:rsid w:val="00C113DE"/>
    <w:rsid w:val="00C11908"/>
    <w:rsid w:val="00C1620A"/>
    <w:rsid w:val="00C23B85"/>
    <w:rsid w:val="00C242B2"/>
    <w:rsid w:val="00C343BA"/>
    <w:rsid w:val="00C3740A"/>
    <w:rsid w:val="00C46EE9"/>
    <w:rsid w:val="00C55FB9"/>
    <w:rsid w:val="00C57239"/>
    <w:rsid w:val="00C61B92"/>
    <w:rsid w:val="00C70F34"/>
    <w:rsid w:val="00C75A22"/>
    <w:rsid w:val="00CA4BC6"/>
    <w:rsid w:val="00CB242D"/>
    <w:rsid w:val="00CB51B6"/>
    <w:rsid w:val="00CD0568"/>
    <w:rsid w:val="00CF118D"/>
    <w:rsid w:val="00CF1BBC"/>
    <w:rsid w:val="00D04829"/>
    <w:rsid w:val="00D1043C"/>
    <w:rsid w:val="00D15D2B"/>
    <w:rsid w:val="00D439B2"/>
    <w:rsid w:val="00D47EAC"/>
    <w:rsid w:val="00D51B8E"/>
    <w:rsid w:val="00D55042"/>
    <w:rsid w:val="00D55D69"/>
    <w:rsid w:val="00D604CF"/>
    <w:rsid w:val="00D60CBA"/>
    <w:rsid w:val="00D65B96"/>
    <w:rsid w:val="00D66D38"/>
    <w:rsid w:val="00D7286B"/>
    <w:rsid w:val="00D72A91"/>
    <w:rsid w:val="00D75D04"/>
    <w:rsid w:val="00D82FF9"/>
    <w:rsid w:val="00D863C5"/>
    <w:rsid w:val="00D93176"/>
    <w:rsid w:val="00DA08BB"/>
    <w:rsid w:val="00DB05A9"/>
    <w:rsid w:val="00DC73A3"/>
    <w:rsid w:val="00DC7A80"/>
    <w:rsid w:val="00DC7D7C"/>
    <w:rsid w:val="00DD70F9"/>
    <w:rsid w:val="00DE201F"/>
    <w:rsid w:val="00DE3E5C"/>
    <w:rsid w:val="00DF21C9"/>
    <w:rsid w:val="00E02251"/>
    <w:rsid w:val="00E03A87"/>
    <w:rsid w:val="00E26EF7"/>
    <w:rsid w:val="00E303C4"/>
    <w:rsid w:val="00E32D38"/>
    <w:rsid w:val="00E54A33"/>
    <w:rsid w:val="00E6518F"/>
    <w:rsid w:val="00E66EFF"/>
    <w:rsid w:val="00E70FE5"/>
    <w:rsid w:val="00E753CB"/>
    <w:rsid w:val="00E84681"/>
    <w:rsid w:val="00E9176B"/>
    <w:rsid w:val="00E97366"/>
    <w:rsid w:val="00EB0033"/>
    <w:rsid w:val="00EB0C6D"/>
    <w:rsid w:val="00EC6354"/>
    <w:rsid w:val="00EC6805"/>
    <w:rsid w:val="00EE4C78"/>
    <w:rsid w:val="00EF664B"/>
    <w:rsid w:val="00F020B0"/>
    <w:rsid w:val="00F03579"/>
    <w:rsid w:val="00F2055E"/>
    <w:rsid w:val="00F21CDD"/>
    <w:rsid w:val="00F24C12"/>
    <w:rsid w:val="00F251E8"/>
    <w:rsid w:val="00F260DE"/>
    <w:rsid w:val="00F26881"/>
    <w:rsid w:val="00F34695"/>
    <w:rsid w:val="00F3600C"/>
    <w:rsid w:val="00F36E48"/>
    <w:rsid w:val="00F373A8"/>
    <w:rsid w:val="00F408EE"/>
    <w:rsid w:val="00F4743A"/>
    <w:rsid w:val="00F611AB"/>
    <w:rsid w:val="00F61858"/>
    <w:rsid w:val="00F62C62"/>
    <w:rsid w:val="00F634FA"/>
    <w:rsid w:val="00F70AE0"/>
    <w:rsid w:val="00F74D1C"/>
    <w:rsid w:val="00F814BE"/>
    <w:rsid w:val="00F82335"/>
    <w:rsid w:val="00F87F0D"/>
    <w:rsid w:val="00FA4285"/>
    <w:rsid w:val="00FC1D1A"/>
    <w:rsid w:val="00FD5446"/>
    <w:rsid w:val="00FD5AA2"/>
    <w:rsid w:val="00FE64E1"/>
    <w:rsid w:val="00FE6949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74492"/>
  <w15:chartTrackingRefBased/>
  <w15:docId w15:val="{00664EA6-0E39-4BA7-BD1A-1D53C53C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rial"/>
        <w:lang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BC"/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8BF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8BF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8BF"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8BF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8BF"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8BF"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8BF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8BF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8BF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07971"/>
    <w:rPr>
      <w:kern w:val="2"/>
      <w:sz w:val="24"/>
      <w:szCs w:val="24"/>
    </w:rPr>
  </w:style>
  <w:style w:type="character" w:customStyle="1" w:styleId="Heading1Char">
    <w:name w:val="Heading 1 Char"/>
    <w:link w:val="Heading1"/>
    <w:uiPriority w:val="9"/>
    <w:rsid w:val="00A678BF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A678BF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A678BF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A678BF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A678BF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A678BF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A678BF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A678BF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A678BF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A678BF"/>
    <w:pPr>
      <w:spacing w:after="80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A678BF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8BF"/>
    <w:pPr>
      <w:numPr>
        <w:ilvl w:val="1"/>
      </w:numPr>
      <w:spacing w:after="160"/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A678BF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8BF"/>
    <w:pPr>
      <w:spacing w:before="160" w:after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A678BF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A678BF"/>
    <w:pPr>
      <w:ind w:left="720"/>
      <w:contextualSpacing/>
    </w:pPr>
  </w:style>
  <w:style w:type="character" w:styleId="IntenseEmphasis">
    <w:name w:val="Intense Emphasis"/>
    <w:uiPriority w:val="21"/>
    <w:qFormat/>
    <w:rsid w:val="00A678BF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8B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A678BF"/>
    <w:rPr>
      <w:i/>
      <w:iCs/>
      <w:color w:val="0F4761"/>
    </w:rPr>
  </w:style>
  <w:style w:type="character" w:styleId="IntenseReference">
    <w:name w:val="Intense Reference"/>
    <w:uiPriority w:val="32"/>
    <w:qFormat/>
    <w:rsid w:val="00A678BF"/>
    <w:rPr>
      <w:b/>
      <w:bCs/>
      <w:smallCaps/>
      <w:color w:val="0F4761"/>
      <w:spacing w:val="5"/>
    </w:rPr>
  </w:style>
  <w:style w:type="paragraph" w:styleId="Header">
    <w:name w:val="header"/>
    <w:basedOn w:val="Normal"/>
    <w:link w:val="HeaderChar"/>
    <w:unhideWhenUsed/>
    <w:rsid w:val="00A67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678BF"/>
  </w:style>
  <w:style w:type="paragraph" w:styleId="Footer">
    <w:name w:val="footer"/>
    <w:basedOn w:val="Normal"/>
    <w:link w:val="FooterChar"/>
    <w:uiPriority w:val="99"/>
    <w:unhideWhenUsed/>
    <w:rsid w:val="00A67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7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8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אישור להשלמת הצעת המחקר</Template>
  <TotalTime>0</TotalTime>
  <Pages>1</Pages>
  <Words>155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Ein-Dor Tsachi</dc:creator>
  <cp:keywords/>
  <dc:description/>
  <cp:lastModifiedBy>Rinat Perry</cp:lastModifiedBy>
  <cp:revision>2</cp:revision>
  <dcterms:created xsi:type="dcterms:W3CDTF">2025-01-21T08:29:00Z</dcterms:created>
  <dcterms:modified xsi:type="dcterms:W3CDTF">2025-01-21T08:29:00Z</dcterms:modified>
</cp:coreProperties>
</file>