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6123" w14:textId="54F41E50" w:rsidR="0001325D" w:rsidRPr="002B1134" w:rsidRDefault="0001325D" w:rsidP="0001325D">
      <w:pPr>
        <w:bidi w:val="0"/>
        <w:jc w:val="center"/>
        <w:rPr>
          <w:rFonts w:asciiTheme="minorHAnsi" w:hAnsiTheme="minorHAnsi" w:cstheme="minorHAnsi"/>
          <w:u w:val="single"/>
        </w:rPr>
      </w:pPr>
      <w:r w:rsidRPr="002B1134">
        <w:rPr>
          <w:rFonts w:asciiTheme="minorHAnsi" w:hAnsiTheme="minorHAnsi" w:cstheme="minorHAnsi"/>
          <w:u w:val="single"/>
        </w:rPr>
        <w:t>Reference Form</w:t>
      </w:r>
    </w:p>
    <w:p w14:paraId="343BB94E" w14:textId="77777777" w:rsidR="0001325D" w:rsidRPr="002B1134" w:rsidRDefault="0001325D" w:rsidP="0001325D">
      <w:pPr>
        <w:bidi w:val="0"/>
        <w:jc w:val="center"/>
        <w:rPr>
          <w:rFonts w:asciiTheme="minorHAnsi" w:hAnsiTheme="minorHAnsi" w:cstheme="minorHAnsi"/>
          <w:u w:val="single"/>
        </w:rPr>
      </w:pPr>
    </w:p>
    <w:p w14:paraId="30D03DA7" w14:textId="51C364C5" w:rsidR="0001325D" w:rsidRDefault="0001325D" w:rsidP="00F80980">
      <w:pPr>
        <w:bidi w:val="0"/>
        <w:rPr>
          <w:rFonts w:asciiTheme="minorHAnsi" w:hAnsiTheme="minorHAnsi" w:cstheme="minorHAnsi"/>
        </w:rPr>
      </w:pPr>
      <w:r w:rsidRPr="002B1134">
        <w:rPr>
          <w:rFonts w:asciiTheme="minorHAnsi" w:hAnsiTheme="minorHAnsi" w:cstheme="minorHAnsi"/>
        </w:rPr>
        <w:t>This form is only relevant for applicants in the</w:t>
      </w:r>
      <w:r w:rsidR="00F80980" w:rsidRPr="002B1134">
        <w:rPr>
          <w:rFonts w:asciiTheme="minorHAnsi" w:hAnsiTheme="minorHAnsi" w:cstheme="minorHAnsi"/>
        </w:rPr>
        <w:t xml:space="preserve"> </w:t>
      </w:r>
      <w:r w:rsidRPr="002B1134">
        <w:rPr>
          <w:rFonts w:asciiTheme="minorHAnsi" w:hAnsiTheme="minorHAnsi" w:cstheme="minorHAnsi"/>
        </w:rPr>
        <w:t>MA in Human-Technology Interaction (</w:t>
      </w:r>
      <w:proofErr w:type="spellStart"/>
      <w:r w:rsidRPr="002B1134">
        <w:rPr>
          <w:rFonts w:asciiTheme="minorHAnsi" w:hAnsiTheme="minorHAnsi" w:cstheme="minorHAnsi"/>
        </w:rPr>
        <w:t>HCI</w:t>
      </w:r>
      <w:proofErr w:type="spellEnd"/>
      <w:r w:rsidRPr="002B1134">
        <w:rPr>
          <w:rFonts w:asciiTheme="minorHAnsi" w:hAnsiTheme="minorHAnsi" w:cstheme="minorHAnsi"/>
        </w:rPr>
        <w:t>), MA in Behavioral Economics</w:t>
      </w:r>
      <w:r w:rsidR="005937FC">
        <w:rPr>
          <w:rFonts w:asciiTheme="minorHAnsi" w:hAnsiTheme="minorHAnsi" w:cstheme="minorHAnsi"/>
        </w:rPr>
        <w:t xml:space="preserve"> and MSc in Machine Learning.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3119"/>
        <w:gridCol w:w="3763"/>
      </w:tblGrid>
      <w:tr w:rsidR="005937FC" w14:paraId="0CA88CE2" w14:textId="77777777" w:rsidTr="00353F7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FDCB" w14:textId="77777777" w:rsidR="005937FC" w:rsidRDefault="005937FC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EB2" w14:textId="77777777" w:rsidR="005937FC" w:rsidRDefault="005937FC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0683" w14:textId="77777777" w:rsidR="005937FC" w:rsidRDefault="005937FC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</w:tr>
      <w:tr w:rsidR="005937FC" w14:paraId="29915BEB" w14:textId="77777777" w:rsidTr="00353F7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83E8" w14:textId="77777777" w:rsidR="005937FC" w:rsidRDefault="005937FC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31E6" w14:textId="77777777" w:rsidR="005937FC" w:rsidRDefault="005937FC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Full Name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1D7F" w14:textId="4FBBF2CC" w:rsidR="005937FC" w:rsidRDefault="005937FC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ID </w:t>
            </w:r>
            <w:r>
              <w:rPr>
                <w:rFonts w:asciiTheme="minorBidi" w:hAnsiTheme="minorBidi" w:cstheme="minorBidi"/>
              </w:rPr>
              <w:t xml:space="preserve">/ Passport </w:t>
            </w:r>
            <w:r>
              <w:rPr>
                <w:rFonts w:asciiTheme="minorBidi" w:hAnsiTheme="minorBidi" w:cstheme="minorBidi"/>
              </w:rPr>
              <w:t>number</w:t>
            </w:r>
          </w:p>
        </w:tc>
      </w:tr>
    </w:tbl>
    <w:p w14:paraId="2146DF8E" w14:textId="36FB1E5B" w:rsidR="0001325D" w:rsidRPr="002B1134" w:rsidRDefault="0001325D" w:rsidP="0001325D">
      <w:pPr>
        <w:bidi w:val="0"/>
        <w:rPr>
          <w:rFonts w:asciiTheme="minorHAnsi" w:hAnsiTheme="minorHAnsi" w:cstheme="minorHAnsi"/>
        </w:rPr>
      </w:pPr>
    </w:p>
    <w:p w14:paraId="5AC865BE" w14:textId="77777777" w:rsidR="0001325D" w:rsidRPr="002B1134" w:rsidRDefault="0001325D" w:rsidP="0001325D">
      <w:pPr>
        <w:bidi w:val="0"/>
        <w:rPr>
          <w:rFonts w:asciiTheme="minorHAnsi" w:hAnsiTheme="minorHAnsi" w:cstheme="minorHAnsi"/>
        </w:rPr>
      </w:pPr>
    </w:p>
    <w:tbl>
      <w:tblPr>
        <w:tblStyle w:val="TableGrid"/>
        <w:bidiVisual/>
        <w:tblW w:w="9779" w:type="dxa"/>
        <w:tblInd w:w="30" w:type="dxa"/>
        <w:tblLook w:val="04A0" w:firstRow="1" w:lastRow="0" w:firstColumn="1" w:lastColumn="0" w:noHBand="0" w:noVBand="1"/>
      </w:tblPr>
      <w:tblGrid>
        <w:gridCol w:w="3682"/>
        <w:gridCol w:w="3119"/>
        <w:gridCol w:w="2978"/>
      </w:tblGrid>
      <w:tr w:rsidR="0001325D" w:rsidRPr="002B1134" w14:paraId="719951D7" w14:textId="77777777" w:rsidTr="002B1134">
        <w:trPr>
          <w:trHeight w:val="1222"/>
        </w:trPr>
        <w:tc>
          <w:tcPr>
            <w:tcW w:w="3682" w:type="dxa"/>
            <w:shd w:val="clear" w:color="auto" w:fill="auto"/>
          </w:tcPr>
          <w:p w14:paraId="1D07E6B2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</w:rPr>
            </w:pPr>
            <w:r w:rsidRPr="002B1134">
              <w:rPr>
                <w:rFonts w:asciiTheme="minorHAnsi" w:hAnsiTheme="minorHAnsi" w:cstheme="minorHAnsi"/>
                <w:u w:val="single"/>
              </w:rPr>
              <w:t>Professional/Practical Training/Volunteering Reference</w:t>
            </w:r>
          </w:p>
        </w:tc>
        <w:tc>
          <w:tcPr>
            <w:tcW w:w="3119" w:type="dxa"/>
            <w:shd w:val="clear" w:color="auto" w:fill="auto"/>
          </w:tcPr>
          <w:p w14:paraId="5329EAEB" w14:textId="77777777" w:rsidR="0001325D" w:rsidRPr="002B1134" w:rsidRDefault="0001325D" w:rsidP="00E37D03">
            <w:pPr>
              <w:tabs>
                <w:tab w:val="left" w:pos="310"/>
                <w:tab w:val="center" w:pos="1430"/>
              </w:tabs>
              <w:jc w:val="right"/>
              <w:rPr>
                <w:rFonts w:asciiTheme="minorHAnsi" w:hAnsiTheme="minorHAnsi" w:cstheme="minorHAnsi"/>
                <w:u w:val="single"/>
              </w:rPr>
            </w:pPr>
            <w:r w:rsidRPr="002B1134">
              <w:rPr>
                <w:rFonts w:asciiTheme="minorHAnsi" w:hAnsiTheme="minorHAnsi" w:cstheme="minorHAnsi"/>
                <w:u w:val="single"/>
              </w:rPr>
              <w:t>Academic Reference</w:t>
            </w:r>
          </w:p>
        </w:tc>
        <w:tc>
          <w:tcPr>
            <w:tcW w:w="2978" w:type="dxa"/>
            <w:shd w:val="clear" w:color="auto" w:fill="auto"/>
          </w:tcPr>
          <w:p w14:paraId="0A261251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</w:tr>
      <w:tr w:rsidR="0001325D" w:rsidRPr="002B1134" w14:paraId="06E6AD04" w14:textId="77777777" w:rsidTr="002B1134">
        <w:trPr>
          <w:trHeight w:val="1222"/>
        </w:trPr>
        <w:tc>
          <w:tcPr>
            <w:tcW w:w="3682" w:type="dxa"/>
            <w:shd w:val="clear" w:color="auto" w:fill="auto"/>
          </w:tcPr>
          <w:p w14:paraId="21E58996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14:paraId="7DDC094B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2978" w:type="dxa"/>
            <w:shd w:val="clear" w:color="auto" w:fill="auto"/>
          </w:tcPr>
          <w:p w14:paraId="7D5D7F39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</w:rPr>
            </w:pPr>
            <w:r w:rsidRPr="002B1134">
              <w:rPr>
                <w:rFonts w:asciiTheme="minorHAnsi" w:hAnsiTheme="minorHAnsi" w:cstheme="minorHAnsi"/>
                <w:u w:val="single"/>
              </w:rPr>
              <w:t>Name of Reference</w:t>
            </w:r>
          </w:p>
        </w:tc>
      </w:tr>
      <w:tr w:rsidR="0001325D" w:rsidRPr="002B1134" w14:paraId="500340B2" w14:textId="77777777" w:rsidTr="002B1134">
        <w:trPr>
          <w:trHeight w:val="1222"/>
        </w:trPr>
        <w:tc>
          <w:tcPr>
            <w:tcW w:w="3682" w:type="dxa"/>
            <w:shd w:val="clear" w:color="auto" w:fill="auto"/>
          </w:tcPr>
          <w:p w14:paraId="5A8816F1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14:paraId="31E50700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2978" w:type="dxa"/>
            <w:shd w:val="clear" w:color="auto" w:fill="auto"/>
          </w:tcPr>
          <w:p w14:paraId="3A4A509C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</w:rPr>
            </w:pPr>
            <w:r w:rsidRPr="002B1134">
              <w:rPr>
                <w:rFonts w:asciiTheme="minorHAnsi" w:hAnsiTheme="minorHAnsi" w:cstheme="minorHAnsi"/>
                <w:u w:val="single"/>
              </w:rPr>
              <w:t>Telephone</w:t>
            </w:r>
          </w:p>
        </w:tc>
      </w:tr>
      <w:tr w:rsidR="0001325D" w:rsidRPr="002B1134" w14:paraId="3B90A34F" w14:textId="77777777" w:rsidTr="002B1134">
        <w:trPr>
          <w:trHeight w:val="1222"/>
        </w:trPr>
        <w:tc>
          <w:tcPr>
            <w:tcW w:w="3682" w:type="dxa"/>
            <w:shd w:val="clear" w:color="auto" w:fill="auto"/>
          </w:tcPr>
          <w:p w14:paraId="27D5C635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14:paraId="4F21950D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2978" w:type="dxa"/>
            <w:shd w:val="clear" w:color="auto" w:fill="auto"/>
          </w:tcPr>
          <w:p w14:paraId="565FFD98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</w:rPr>
            </w:pPr>
            <w:r w:rsidRPr="002B1134">
              <w:rPr>
                <w:rFonts w:asciiTheme="minorHAnsi" w:hAnsiTheme="minorHAnsi" w:cstheme="minorHAnsi"/>
                <w:u w:val="single"/>
              </w:rPr>
              <w:t>Email Address</w:t>
            </w:r>
          </w:p>
        </w:tc>
      </w:tr>
      <w:tr w:rsidR="0001325D" w:rsidRPr="002B1134" w14:paraId="53FC914B" w14:textId="77777777" w:rsidTr="002B1134">
        <w:trPr>
          <w:trHeight w:val="1222"/>
        </w:trPr>
        <w:tc>
          <w:tcPr>
            <w:tcW w:w="3682" w:type="dxa"/>
            <w:shd w:val="clear" w:color="auto" w:fill="auto"/>
          </w:tcPr>
          <w:p w14:paraId="36D5E78A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14:paraId="47206ACE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2978" w:type="dxa"/>
            <w:shd w:val="clear" w:color="auto" w:fill="auto"/>
          </w:tcPr>
          <w:p w14:paraId="41AE3A3A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</w:rPr>
            </w:pPr>
            <w:r w:rsidRPr="002B1134">
              <w:rPr>
                <w:rFonts w:asciiTheme="minorHAnsi" w:hAnsiTheme="minorHAnsi" w:cstheme="minorHAnsi"/>
                <w:u w:val="single"/>
              </w:rPr>
              <w:t>Place of Employment</w:t>
            </w:r>
          </w:p>
        </w:tc>
      </w:tr>
      <w:tr w:rsidR="0001325D" w:rsidRPr="002B1134" w14:paraId="4A78530F" w14:textId="77777777" w:rsidTr="002B1134">
        <w:trPr>
          <w:trHeight w:val="1289"/>
        </w:trPr>
        <w:tc>
          <w:tcPr>
            <w:tcW w:w="3682" w:type="dxa"/>
            <w:shd w:val="clear" w:color="auto" w:fill="auto"/>
          </w:tcPr>
          <w:p w14:paraId="1B5EDC5D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14:paraId="2138A7C4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2978" w:type="dxa"/>
            <w:shd w:val="clear" w:color="auto" w:fill="auto"/>
          </w:tcPr>
          <w:p w14:paraId="1588C4BA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</w:rPr>
            </w:pPr>
            <w:r w:rsidRPr="002B1134">
              <w:rPr>
                <w:rFonts w:asciiTheme="minorHAnsi" w:hAnsiTheme="minorHAnsi" w:cstheme="minorHAnsi"/>
                <w:u w:val="single"/>
              </w:rPr>
              <w:t>Relationship with the Applicant</w:t>
            </w:r>
          </w:p>
          <w:p w14:paraId="3AEFC1BA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  <w:p w14:paraId="1AE7D237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</w:tr>
      <w:tr w:rsidR="0001325D" w:rsidRPr="002B1134" w14:paraId="1571ED74" w14:textId="77777777" w:rsidTr="002B1134">
        <w:trPr>
          <w:trHeight w:val="1289"/>
        </w:trPr>
        <w:tc>
          <w:tcPr>
            <w:tcW w:w="3682" w:type="dxa"/>
            <w:shd w:val="clear" w:color="auto" w:fill="auto"/>
          </w:tcPr>
          <w:p w14:paraId="05174071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14:paraId="680FE84B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  <w:rtl/>
              </w:rPr>
            </w:pPr>
          </w:p>
        </w:tc>
        <w:tc>
          <w:tcPr>
            <w:tcW w:w="2978" w:type="dxa"/>
            <w:shd w:val="clear" w:color="auto" w:fill="auto"/>
          </w:tcPr>
          <w:p w14:paraId="454F7CC2" w14:textId="77777777" w:rsidR="0001325D" w:rsidRPr="002B1134" w:rsidRDefault="0001325D" w:rsidP="00E37D03">
            <w:pPr>
              <w:jc w:val="right"/>
              <w:rPr>
                <w:rFonts w:asciiTheme="minorHAnsi" w:hAnsiTheme="minorHAnsi" w:cstheme="minorHAnsi"/>
                <w:u w:val="single"/>
              </w:rPr>
            </w:pPr>
            <w:r w:rsidRPr="002B1134">
              <w:rPr>
                <w:rFonts w:asciiTheme="minorHAnsi" w:hAnsiTheme="minorHAnsi" w:cstheme="minorHAnsi"/>
                <w:u w:val="single"/>
              </w:rPr>
              <w:t>Duration of Relationship</w:t>
            </w:r>
          </w:p>
        </w:tc>
      </w:tr>
    </w:tbl>
    <w:p w14:paraId="4EAF3FD9" w14:textId="77777777" w:rsidR="0001325D" w:rsidRPr="002B1134" w:rsidRDefault="0001325D" w:rsidP="0001325D">
      <w:pPr>
        <w:bidi w:val="0"/>
        <w:rPr>
          <w:rFonts w:asciiTheme="minorHAnsi" w:hAnsiTheme="minorHAnsi" w:cstheme="minorHAnsi"/>
        </w:rPr>
      </w:pPr>
    </w:p>
    <w:p w14:paraId="466241EF" w14:textId="42884EDB" w:rsidR="00CF631A" w:rsidRPr="002B1134" w:rsidRDefault="00CF631A" w:rsidP="0001325D">
      <w:pPr>
        <w:pStyle w:val="Header"/>
        <w:tabs>
          <w:tab w:val="left" w:pos="21"/>
        </w:tabs>
        <w:bidi w:val="0"/>
        <w:spacing w:line="240" w:lineRule="exact"/>
        <w:rPr>
          <w:rFonts w:ascii="Arial" w:hAnsi="Arial" w:cs="Arial"/>
          <w:color w:val="002237"/>
          <w:sz w:val="16"/>
          <w:szCs w:val="16"/>
          <w:lang w:eastAsia="en-US"/>
        </w:rPr>
      </w:pPr>
    </w:p>
    <w:p w14:paraId="02460A05" w14:textId="53FB08DA" w:rsidR="00CF631A" w:rsidRPr="002B1134" w:rsidRDefault="00CF631A" w:rsidP="00CF631A">
      <w:pPr>
        <w:pStyle w:val="Header"/>
        <w:tabs>
          <w:tab w:val="left" w:pos="21"/>
        </w:tabs>
        <w:bidi w:val="0"/>
        <w:spacing w:line="240" w:lineRule="exact"/>
        <w:ind w:left="21"/>
        <w:rPr>
          <w:rFonts w:ascii="Arial" w:hAnsi="Arial" w:cs="Arial"/>
          <w:color w:val="002237"/>
          <w:sz w:val="16"/>
          <w:szCs w:val="16"/>
          <w:lang w:eastAsia="en-US"/>
        </w:rPr>
      </w:pPr>
    </w:p>
    <w:p w14:paraId="6A4D62E7" w14:textId="77777777" w:rsidR="006600DE" w:rsidRPr="002B1134" w:rsidRDefault="006600DE" w:rsidP="0001325D">
      <w:pPr>
        <w:ind w:left="225" w:hanging="225"/>
      </w:pPr>
    </w:p>
    <w:sectPr w:rsidR="006600DE" w:rsidRPr="002B1134" w:rsidSect="0074086E">
      <w:headerReference w:type="first" r:id="rId7"/>
      <w:footerReference w:type="first" r:id="rId8"/>
      <w:pgSz w:w="11906" w:h="16838"/>
      <w:pgMar w:top="2835" w:right="1021" w:bottom="1253" w:left="1021" w:header="113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8E00" w14:textId="77777777" w:rsidR="0057356C" w:rsidRDefault="0057356C">
      <w:r>
        <w:separator/>
      </w:r>
    </w:p>
  </w:endnote>
  <w:endnote w:type="continuationSeparator" w:id="0">
    <w:p w14:paraId="53E294D1" w14:textId="77777777" w:rsidR="0057356C" w:rsidRDefault="0057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">
    <w:altName w:val="Times New Roman"/>
    <w:panose1 w:val="00000000000000000000"/>
    <w:charset w:val="B2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21A6" w14:textId="0E5063B1" w:rsidR="009C1D14" w:rsidRPr="00CC5784" w:rsidRDefault="00D43181" w:rsidP="00CC5784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P.O.Box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 w:rsidR="00EE526A"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</w:t>
    </w:r>
    <w:r w:rsidR="00CC5784">
      <w:rPr>
        <w:rFonts w:ascii="Arial" w:hAnsi="Arial" w:cs="Arial"/>
        <w:color w:val="0F2D96"/>
        <w:sz w:val="18"/>
        <w:szCs w:val="18"/>
        <w:lang w:eastAsia="en-US"/>
      </w:rPr>
      <w:t>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 w:rsidR="00CC5784"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43F27D63" w14:textId="71EC89B4" w:rsidR="0036562E" w:rsidRPr="004D60A7" w:rsidRDefault="0036562E" w:rsidP="008C3EF3">
    <w:pPr>
      <w:pStyle w:val="Header"/>
      <w:tabs>
        <w:tab w:val="left" w:pos="21"/>
      </w:tabs>
      <w:spacing w:line="240" w:lineRule="exact"/>
      <w:rPr>
        <w:rFonts w:ascii="Arial" w:hAnsi="Arial" w:cs="Arial"/>
        <w:color w:val="0F2D96"/>
        <w:sz w:val="18"/>
        <w:szCs w:val="18"/>
        <w:rtl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FAE14" w14:textId="77777777" w:rsidR="0057356C" w:rsidRDefault="0057356C">
      <w:r>
        <w:separator/>
      </w:r>
    </w:p>
  </w:footnote>
  <w:footnote w:type="continuationSeparator" w:id="0">
    <w:p w14:paraId="3AED6E6E" w14:textId="77777777" w:rsidR="0057356C" w:rsidRDefault="00573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A564" w14:textId="02E3E5C2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461DD15" w14:textId="5CF5FFA9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</w:p>
  <w:p w14:paraId="20FB3239" w14:textId="7BF20470" w:rsidR="000D09C6" w:rsidRDefault="00FE429F" w:rsidP="00823B90">
    <w:pPr>
      <w:pStyle w:val="Header"/>
      <w:tabs>
        <w:tab w:val="clear" w:pos="4320"/>
        <w:tab w:val="clear" w:pos="8640"/>
      </w:tabs>
      <w:bidi w:val="0"/>
      <w:ind w:right="-59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3B1EEE42" wp14:editId="384F6B06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B90">
      <w:t xml:space="preserve"> </w:t>
    </w:r>
    <w:r w:rsidR="00D43181"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inline distT="0" distB="0" distL="0" distR="0" wp14:anchorId="055466E8" wp14:editId="11FC884F">
          <wp:extent cx="3124200" cy="941539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57" cy="100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3B90">
      <w:t xml:space="preserve">                                                    </w:t>
    </w:r>
    <w:r w:rsidR="00823B90">
      <w:tab/>
    </w:r>
    <w:r w:rsidR="00823B90">
      <w:tab/>
    </w:r>
    <w:r w:rsidR="00823B90">
      <w:tab/>
    </w:r>
    <w:r w:rsidR="00823B90">
      <w:tab/>
    </w:r>
    <w:r w:rsidR="00823B9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26"/>
    <w:rsid w:val="0001325D"/>
    <w:rsid w:val="00052EBB"/>
    <w:rsid w:val="000D09C6"/>
    <w:rsid w:val="000E59C4"/>
    <w:rsid w:val="00122C7C"/>
    <w:rsid w:val="001601AF"/>
    <w:rsid w:val="00171518"/>
    <w:rsid w:val="001B003B"/>
    <w:rsid w:val="00204EA0"/>
    <w:rsid w:val="00282DD4"/>
    <w:rsid w:val="002A08A2"/>
    <w:rsid w:val="002A26CC"/>
    <w:rsid w:val="002B1134"/>
    <w:rsid w:val="002F24AB"/>
    <w:rsid w:val="0034428F"/>
    <w:rsid w:val="00353F7B"/>
    <w:rsid w:val="0036562E"/>
    <w:rsid w:val="003F4656"/>
    <w:rsid w:val="003F6B9C"/>
    <w:rsid w:val="0042429B"/>
    <w:rsid w:val="00453E72"/>
    <w:rsid w:val="004A7AC6"/>
    <w:rsid w:val="004D60A7"/>
    <w:rsid w:val="004D6329"/>
    <w:rsid w:val="0057356C"/>
    <w:rsid w:val="005937FC"/>
    <w:rsid w:val="005F270B"/>
    <w:rsid w:val="0061581B"/>
    <w:rsid w:val="006363EC"/>
    <w:rsid w:val="00645626"/>
    <w:rsid w:val="00646656"/>
    <w:rsid w:val="006600DE"/>
    <w:rsid w:val="006750B3"/>
    <w:rsid w:val="006A68C2"/>
    <w:rsid w:val="006B24CB"/>
    <w:rsid w:val="00714C9D"/>
    <w:rsid w:val="007155A5"/>
    <w:rsid w:val="00715C6B"/>
    <w:rsid w:val="007378F7"/>
    <w:rsid w:val="0074086E"/>
    <w:rsid w:val="00741FBB"/>
    <w:rsid w:val="00765401"/>
    <w:rsid w:val="007C0B80"/>
    <w:rsid w:val="00823B90"/>
    <w:rsid w:val="00855F7C"/>
    <w:rsid w:val="008657ED"/>
    <w:rsid w:val="008C3EF3"/>
    <w:rsid w:val="008E2439"/>
    <w:rsid w:val="008F0555"/>
    <w:rsid w:val="0093470E"/>
    <w:rsid w:val="00946FB5"/>
    <w:rsid w:val="009478F6"/>
    <w:rsid w:val="00950A89"/>
    <w:rsid w:val="009559CC"/>
    <w:rsid w:val="00971310"/>
    <w:rsid w:val="00985085"/>
    <w:rsid w:val="00993AEB"/>
    <w:rsid w:val="009C1D14"/>
    <w:rsid w:val="009D238F"/>
    <w:rsid w:val="009E5702"/>
    <w:rsid w:val="009F219C"/>
    <w:rsid w:val="00A06BF2"/>
    <w:rsid w:val="00A81234"/>
    <w:rsid w:val="00A91AB6"/>
    <w:rsid w:val="00AA23B2"/>
    <w:rsid w:val="00AC39D1"/>
    <w:rsid w:val="00AE0897"/>
    <w:rsid w:val="00AF5578"/>
    <w:rsid w:val="00B34836"/>
    <w:rsid w:val="00B77319"/>
    <w:rsid w:val="00B8347B"/>
    <w:rsid w:val="00BA4062"/>
    <w:rsid w:val="00BB4410"/>
    <w:rsid w:val="00BC2278"/>
    <w:rsid w:val="00C467F2"/>
    <w:rsid w:val="00C96D96"/>
    <w:rsid w:val="00CA1C84"/>
    <w:rsid w:val="00CC5784"/>
    <w:rsid w:val="00CF631A"/>
    <w:rsid w:val="00D12890"/>
    <w:rsid w:val="00D43181"/>
    <w:rsid w:val="00D51E3C"/>
    <w:rsid w:val="00D71982"/>
    <w:rsid w:val="00DB365B"/>
    <w:rsid w:val="00E1437B"/>
    <w:rsid w:val="00E23A46"/>
    <w:rsid w:val="00EE2CDF"/>
    <w:rsid w:val="00EE526A"/>
    <w:rsid w:val="00EE60F2"/>
    <w:rsid w:val="00EF7268"/>
    <w:rsid w:val="00F1165A"/>
    <w:rsid w:val="00F11C69"/>
    <w:rsid w:val="00F27FF9"/>
    <w:rsid w:val="00F61B92"/>
    <w:rsid w:val="00F80980"/>
    <w:rsid w:val="00F94BE5"/>
    <w:rsid w:val="00FB79AF"/>
    <w:rsid w:val="00FD499E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9E07C"/>
  <w15:chartTrackingRefBased/>
  <w15:docId w15:val="{672A544D-07FA-4068-B90C-4C615CC8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55A5"/>
    <w:rPr>
      <w:rFonts w:cs="David"/>
      <w:sz w:val="24"/>
      <w:szCs w:val="24"/>
      <w:lang w:eastAsia="he-IL"/>
    </w:rPr>
  </w:style>
  <w:style w:type="character" w:styleId="Hyperlink">
    <w:name w:val="Hyperlink"/>
    <w:basedOn w:val="DefaultParagraphFont"/>
    <w:rsid w:val="007155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55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C1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9C1D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C3EF3"/>
    <w:rPr>
      <w:rFonts w:cs="David"/>
      <w:sz w:val="24"/>
      <w:szCs w:val="24"/>
      <w:lang w:eastAsia="he-IL"/>
    </w:rPr>
  </w:style>
  <w:style w:type="paragraph" w:customStyle="1" w:styleId="BasicParagraph">
    <w:name w:val="[Basic Paragraph]"/>
    <w:basedOn w:val="Normal"/>
    <w:uiPriority w:val="99"/>
    <w:rsid w:val="00F11C69"/>
    <w:pPr>
      <w:autoSpaceDE w:val="0"/>
      <w:autoSpaceDN w:val="0"/>
      <w:adjustRightInd w:val="0"/>
      <w:spacing w:line="288" w:lineRule="auto"/>
      <w:textAlignment w:val="center"/>
    </w:pPr>
    <w:rPr>
      <w:rFonts w:ascii="Adobe" w:hAnsi="Adobe" w:cs="Adobe"/>
      <w:color w:val="000000"/>
      <w:lang w:eastAsia="en-US"/>
    </w:rPr>
  </w:style>
  <w:style w:type="character" w:customStyle="1" w:styleId="HeaderChar">
    <w:name w:val="Header Char"/>
    <w:basedOn w:val="DefaultParagraphFont"/>
    <w:link w:val="Header"/>
    <w:rsid w:val="00EE60F2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z\Desktop\&#1504;&#1497;&#1497;&#1512;&#1514;%20&#1502;&#1513;&#1512;&#1491;&#1497;&#1514;\&#1489;&#1497;&#1514;%20&#1492;&#1505;&#1508;&#1512;%20&#1500;&#1511;&#1497;&#1497;&#1502;&#1493;&#1514;\Sustainability_School_Hebr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0D07C6-C75C-5F47-860E-D0583329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Sustainability_School_Hebrew.dot</Template>
  <TotalTime>18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admin</dc:creator>
  <cp:keywords/>
  <dc:description/>
  <cp:lastModifiedBy>Katz Carine</cp:lastModifiedBy>
  <cp:revision>8</cp:revision>
  <cp:lastPrinted>2020-06-18T11:18:00Z</cp:lastPrinted>
  <dcterms:created xsi:type="dcterms:W3CDTF">2021-11-21T11:47:00Z</dcterms:created>
  <dcterms:modified xsi:type="dcterms:W3CDTF">2024-06-02T11:54:00Z</dcterms:modified>
</cp:coreProperties>
</file>