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9FA34" w14:textId="77777777" w:rsidR="00851305" w:rsidRDefault="00851305" w:rsidP="009432D2">
      <w:pPr>
        <w:jc w:val="both"/>
        <w:rPr>
          <w:rFonts w:cs="Calibri"/>
          <w:sz w:val="24"/>
          <w:szCs w:val="24"/>
          <w:rtl/>
        </w:rPr>
      </w:pPr>
    </w:p>
    <w:p w14:paraId="555E5A0D" w14:textId="77777777" w:rsidR="00565349" w:rsidRDefault="00565349" w:rsidP="009432D2">
      <w:pPr>
        <w:jc w:val="both"/>
        <w:rPr>
          <w:rFonts w:cs="Calibri"/>
          <w:sz w:val="24"/>
          <w:szCs w:val="24"/>
          <w:rtl/>
        </w:rPr>
      </w:pPr>
    </w:p>
    <w:p w14:paraId="78F1F93B" w14:textId="77777777" w:rsidR="00565349" w:rsidRPr="008B2F2D" w:rsidRDefault="00565349" w:rsidP="009432D2">
      <w:pPr>
        <w:jc w:val="both"/>
        <w:rPr>
          <w:rFonts w:cs="Calibri"/>
          <w:sz w:val="24"/>
          <w:szCs w:val="24"/>
        </w:rPr>
      </w:pPr>
    </w:p>
    <w:p w14:paraId="534B0229" w14:textId="75F33614" w:rsidR="00565349" w:rsidRPr="00565349" w:rsidRDefault="000E176D" w:rsidP="00565349">
      <w:pPr>
        <w:jc w:val="both"/>
        <w:rPr>
          <w:rFonts w:cs="Calibri"/>
          <w:sz w:val="24"/>
          <w:szCs w:val="24"/>
        </w:rPr>
      </w:pPr>
      <w:r w:rsidRPr="008B2F2D">
        <w:rPr>
          <w:rFonts w:cs="Calibri"/>
          <w:sz w:val="24"/>
          <w:szCs w:val="24"/>
        </w:rPr>
        <w:t xml:space="preserve"> </w:t>
      </w:r>
    </w:p>
    <w:p w14:paraId="7F9ECFF5" w14:textId="72F257A0" w:rsidR="00565349" w:rsidRPr="00565349" w:rsidRDefault="00EC251C" w:rsidP="00565349">
      <w:pPr>
        <w:jc w:val="center"/>
        <w:rPr>
          <w:rFonts w:cs="Calibri"/>
          <w:b/>
          <w:bCs/>
          <w:sz w:val="28"/>
          <w:szCs w:val="28"/>
          <w:u w:val="single"/>
          <w:rtl/>
        </w:rPr>
      </w:pPr>
      <w:r>
        <w:rPr>
          <w:rFonts w:cs="Calibri" w:hint="cs"/>
          <w:b/>
          <w:bCs/>
          <w:sz w:val="28"/>
          <w:szCs w:val="28"/>
          <w:u w:val="single"/>
          <w:rtl/>
        </w:rPr>
        <w:t xml:space="preserve">טופס בקשת </w:t>
      </w:r>
      <w:r w:rsidR="00565349" w:rsidRPr="00565349">
        <w:rPr>
          <w:rFonts w:cs="Calibri" w:hint="cs"/>
          <w:b/>
          <w:bCs/>
          <w:sz w:val="28"/>
          <w:szCs w:val="28"/>
          <w:u w:val="single"/>
          <w:rtl/>
        </w:rPr>
        <w:t>מימוש</w:t>
      </w:r>
      <w:r w:rsidR="00565349" w:rsidRPr="00565349">
        <w:rPr>
          <w:rFonts w:cs="Calibri"/>
          <w:b/>
          <w:bCs/>
          <w:sz w:val="28"/>
          <w:szCs w:val="28"/>
          <w:u w:val="single"/>
          <w:rtl/>
        </w:rPr>
        <w:t xml:space="preserve"> </w:t>
      </w:r>
      <w:r w:rsidR="00565349" w:rsidRPr="00565349">
        <w:rPr>
          <w:rFonts w:cs="Calibri" w:hint="cs"/>
          <w:b/>
          <w:bCs/>
          <w:sz w:val="28"/>
          <w:szCs w:val="28"/>
          <w:u w:val="single"/>
          <w:rtl/>
        </w:rPr>
        <w:t>פיקדון</w:t>
      </w:r>
      <w:r w:rsidR="00565349" w:rsidRPr="00565349">
        <w:rPr>
          <w:rFonts w:cs="Calibri"/>
          <w:b/>
          <w:bCs/>
          <w:sz w:val="28"/>
          <w:szCs w:val="28"/>
          <w:u w:val="single"/>
          <w:rtl/>
        </w:rPr>
        <w:t xml:space="preserve"> </w:t>
      </w:r>
      <w:r w:rsidR="00565349" w:rsidRPr="00565349">
        <w:rPr>
          <w:rFonts w:cs="Calibri" w:hint="cs"/>
          <w:b/>
          <w:bCs/>
          <w:sz w:val="28"/>
          <w:szCs w:val="28"/>
          <w:u w:val="single"/>
          <w:rtl/>
        </w:rPr>
        <w:t>צבאי</w:t>
      </w:r>
    </w:p>
    <w:p w14:paraId="2F9ADDFE" w14:textId="77777777" w:rsidR="00565349" w:rsidRPr="00565349" w:rsidRDefault="00565349" w:rsidP="00565349">
      <w:pPr>
        <w:jc w:val="center"/>
        <w:rPr>
          <w:rFonts w:cs="Calibri"/>
          <w:b/>
          <w:bCs/>
          <w:sz w:val="28"/>
          <w:szCs w:val="28"/>
          <w:rtl/>
        </w:rPr>
      </w:pPr>
    </w:p>
    <w:p w14:paraId="23FE51DB" w14:textId="77777777" w:rsidR="00565349" w:rsidRPr="00565349" w:rsidRDefault="00565349" w:rsidP="00565349">
      <w:pPr>
        <w:jc w:val="center"/>
        <w:rPr>
          <w:rFonts w:cs="Calibri"/>
          <w:b/>
          <w:bCs/>
          <w:sz w:val="28"/>
          <w:szCs w:val="28"/>
        </w:rPr>
      </w:pPr>
    </w:p>
    <w:p w14:paraId="0A9CEDE2" w14:textId="3AA6DB53" w:rsidR="00565349" w:rsidRPr="00565349" w:rsidRDefault="00565349" w:rsidP="009B7357">
      <w:pPr>
        <w:spacing w:line="360" w:lineRule="auto"/>
        <w:jc w:val="both"/>
        <w:rPr>
          <w:rFonts w:cs="Calibri"/>
          <w:sz w:val="28"/>
          <w:szCs w:val="28"/>
          <w:rtl/>
        </w:rPr>
      </w:pPr>
      <w:r w:rsidRPr="00565349">
        <w:rPr>
          <w:rFonts w:cs="Calibri"/>
          <w:sz w:val="28"/>
          <w:szCs w:val="28"/>
          <w:rtl/>
        </w:rPr>
        <w:t>שם הסטודנט</w:t>
      </w:r>
      <w:r w:rsidRPr="00565349">
        <w:rPr>
          <w:rFonts w:cs="Calibri"/>
          <w:sz w:val="28"/>
          <w:szCs w:val="28"/>
        </w:rPr>
        <w:t xml:space="preserve">: </w:t>
      </w:r>
      <w:r w:rsidRPr="00565349">
        <w:rPr>
          <w:rFonts w:cs="Calibri" w:hint="cs"/>
          <w:sz w:val="28"/>
          <w:szCs w:val="28"/>
          <w:rtl/>
        </w:rPr>
        <w:t xml:space="preserve"> ___________________________</w:t>
      </w:r>
    </w:p>
    <w:p w14:paraId="415E9E97" w14:textId="60C32D1F" w:rsidR="00565349" w:rsidRPr="00565349" w:rsidRDefault="00565349" w:rsidP="009B7357">
      <w:pPr>
        <w:spacing w:line="360" w:lineRule="auto"/>
        <w:jc w:val="both"/>
        <w:rPr>
          <w:rFonts w:cs="Calibri"/>
          <w:sz w:val="28"/>
          <w:szCs w:val="28"/>
          <w:rtl/>
        </w:rPr>
      </w:pPr>
      <w:r w:rsidRPr="00565349">
        <w:rPr>
          <w:rFonts w:cs="Calibri"/>
          <w:sz w:val="28"/>
          <w:szCs w:val="28"/>
          <w:rtl/>
        </w:rPr>
        <w:t>ת.ז</w:t>
      </w:r>
      <w:r w:rsidRPr="00565349">
        <w:rPr>
          <w:rFonts w:cs="Calibri"/>
          <w:sz w:val="28"/>
          <w:szCs w:val="28"/>
        </w:rPr>
        <w:t xml:space="preserve"> :</w:t>
      </w:r>
      <w:r w:rsidRPr="00565349">
        <w:rPr>
          <w:rFonts w:cs="Calibri" w:hint="cs"/>
          <w:sz w:val="28"/>
          <w:szCs w:val="28"/>
          <w:rtl/>
        </w:rPr>
        <w:t>___________________________________</w:t>
      </w:r>
    </w:p>
    <w:p w14:paraId="65F6D621" w14:textId="193F6195" w:rsidR="00565349" w:rsidRPr="00565349" w:rsidRDefault="00565349" w:rsidP="009B7357">
      <w:pPr>
        <w:spacing w:line="360" w:lineRule="auto"/>
        <w:jc w:val="both"/>
        <w:rPr>
          <w:rFonts w:cs="Calibri"/>
          <w:sz w:val="28"/>
          <w:szCs w:val="28"/>
          <w:rtl/>
        </w:rPr>
      </w:pPr>
      <w:r w:rsidRPr="00565349">
        <w:rPr>
          <w:rFonts w:cs="Calibri"/>
          <w:sz w:val="28"/>
          <w:szCs w:val="28"/>
          <w:rtl/>
        </w:rPr>
        <w:t xml:space="preserve">סכום פיקדון למימוש </w:t>
      </w:r>
      <w:r w:rsidRPr="00565349">
        <w:rPr>
          <w:rFonts w:cs="Calibri" w:hint="cs"/>
          <w:sz w:val="28"/>
          <w:szCs w:val="28"/>
          <w:rtl/>
        </w:rPr>
        <w:t>(</w:t>
      </w:r>
      <w:r w:rsidRPr="00565349">
        <w:rPr>
          <w:rFonts w:cs="Calibri"/>
          <w:sz w:val="28"/>
          <w:szCs w:val="28"/>
          <w:rtl/>
        </w:rPr>
        <w:t>כולל אג</w:t>
      </w:r>
      <w:r w:rsidRPr="00565349">
        <w:rPr>
          <w:rFonts w:cs="Calibri" w:hint="cs"/>
          <w:sz w:val="28"/>
          <w:szCs w:val="28"/>
          <w:rtl/>
        </w:rPr>
        <w:t>'): _______________ ₪.</w:t>
      </w:r>
    </w:p>
    <w:p w14:paraId="1215A3B9" w14:textId="77777777" w:rsidR="00565349" w:rsidRDefault="00565349" w:rsidP="009B7357">
      <w:pPr>
        <w:spacing w:line="360" w:lineRule="auto"/>
        <w:jc w:val="both"/>
        <w:rPr>
          <w:rFonts w:cs="Calibri"/>
          <w:sz w:val="28"/>
          <w:szCs w:val="28"/>
          <w:rtl/>
        </w:rPr>
      </w:pPr>
    </w:p>
    <w:p w14:paraId="70CD644C" w14:textId="77777777" w:rsidR="00565349" w:rsidRPr="00565349" w:rsidRDefault="00565349" w:rsidP="00565349">
      <w:pPr>
        <w:jc w:val="both"/>
        <w:rPr>
          <w:rFonts w:cs="Calibri"/>
          <w:sz w:val="28"/>
          <w:szCs w:val="28"/>
          <w:rtl/>
        </w:rPr>
      </w:pPr>
    </w:p>
    <w:p w14:paraId="739079DB" w14:textId="77777777" w:rsidR="00565349" w:rsidRDefault="00565349" w:rsidP="00565349">
      <w:pPr>
        <w:rPr>
          <w:rFonts w:cs="Calibri"/>
          <w:sz w:val="28"/>
          <w:szCs w:val="28"/>
          <w:rtl/>
        </w:rPr>
      </w:pPr>
      <w:r w:rsidRPr="00565349">
        <w:rPr>
          <w:rFonts w:cs="Calibri"/>
          <w:sz w:val="28"/>
          <w:szCs w:val="28"/>
          <w:rtl/>
        </w:rPr>
        <w:t>יש לשלוח את הטופס לכתובת הדוא"ל</w:t>
      </w:r>
      <w:r w:rsidRPr="00565349">
        <w:rPr>
          <w:rFonts w:cs="Calibri" w:hint="cs"/>
          <w:sz w:val="28"/>
          <w:szCs w:val="28"/>
          <w:rtl/>
        </w:rPr>
        <w:t xml:space="preserve"> </w:t>
      </w:r>
      <w:r w:rsidRPr="00565349">
        <w:rPr>
          <w:rFonts w:cs="Calibri"/>
          <w:sz w:val="28"/>
          <w:szCs w:val="28"/>
        </w:rPr>
        <w:t xml:space="preserve"> </w:t>
      </w:r>
      <w:hyperlink r:id="rId7" w:history="1">
        <w:r w:rsidRPr="00565349">
          <w:rPr>
            <w:rStyle w:val="Hyperlink"/>
            <w:rFonts w:cs="Calibri"/>
            <w:sz w:val="28"/>
            <w:szCs w:val="28"/>
          </w:rPr>
          <w:t>Tuition@runi.ac.il</w:t>
        </w:r>
      </w:hyperlink>
      <w:r w:rsidRPr="00565349">
        <w:rPr>
          <w:rFonts w:cs="Calibri"/>
          <w:sz w:val="28"/>
          <w:szCs w:val="28"/>
        </w:rPr>
        <w:t xml:space="preserve"> </w:t>
      </w:r>
    </w:p>
    <w:p w14:paraId="495CCDC1" w14:textId="25FCF003" w:rsidR="00565349" w:rsidRPr="00565349" w:rsidRDefault="00565349" w:rsidP="00565349">
      <w:pPr>
        <w:rPr>
          <w:rFonts w:cs="Calibri"/>
          <w:sz w:val="28"/>
          <w:szCs w:val="28"/>
        </w:rPr>
      </w:pPr>
      <w:r w:rsidRPr="00565349">
        <w:rPr>
          <w:rFonts w:cs="Calibri"/>
          <w:sz w:val="28"/>
          <w:szCs w:val="28"/>
        </w:rPr>
        <w:br/>
      </w:r>
      <w:r w:rsidRPr="00565349">
        <w:rPr>
          <w:rFonts w:cs="Calibri"/>
          <w:sz w:val="28"/>
          <w:szCs w:val="28"/>
          <w:rtl/>
        </w:rPr>
        <w:t xml:space="preserve">לאחר שליחת הטופס יש להמתין לקבלת אישור במייל על כך ששובר </w:t>
      </w:r>
      <w:r w:rsidRPr="00565349">
        <w:rPr>
          <w:rFonts w:cs="Calibri" w:hint="cs"/>
          <w:sz w:val="28"/>
          <w:szCs w:val="28"/>
          <w:rtl/>
        </w:rPr>
        <w:t>ה</w:t>
      </w:r>
      <w:r w:rsidRPr="00565349">
        <w:rPr>
          <w:rFonts w:cs="Calibri"/>
          <w:sz w:val="28"/>
          <w:szCs w:val="28"/>
          <w:rtl/>
        </w:rPr>
        <w:t>תשלום שודר לפיקדון הצבאי</w:t>
      </w:r>
      <w:r w:rsidRPr="00565349">
        <w:rPr>
          <w:rFonts w:cs="Calibri"/>
          <w:sz w:val="28"/>
          <w:szCs w:val="28"/>
        </w:rPr>
        <w:t>.</w:t>
      </w:r>
    </w:p>
    <w:p w14:paraId="084E4B9E" w14:textId="09F01701" w:rsidR="00565349" w:rsidRDefault="00565349" w:rsidP="00565349">
      <w:pPr>
        <w:rPr>
          <w:rFonts w:cs="Calibri"/>
          <w:sz w:val="28"/>
          <w:szCs w:val="28"/>
          <w:rtl/>
        </w:rPr>
      </w:pPr>
      <w:r>
        <w:rPr>
          <w:rFonts w:cs="Calibri" w:hint="cs"/>
          <w:sz w:val="28"/>
          <w:szCs w:val="28"/>
          <w:rtl/>
        </w:rPr>
        <w:t>עם</w:t>
      </w:r>
      <w:r w:rsidRPr="00565349">
        <w:rPr>
          <w:rFonts w:cs="Calibri"/>
          <w:sz w:val="28"/>
          <w:szCs w:val="28"/>
          <w:rtl/>
        </w:rPr>
        <w:t xml:space="preserve"> קבלת האישור </w:t>
      </w:r>
      <w:r>
        <w:rPr>
          <w:rFonts w:cs="Calibri" w:hint="cs"/>
          <w:sz w:val="28"/>
          <w:szCs w:val="28"/>
          <w:rtl/>
        </w:rPr>
        <w:t>יש</w:t>
      </w:r>
      <w:r w:rsidRPr="00565349">
        <w:rPr>
          <w:rFonts w:cs="Calibri"/>
          <w:sz w:val="28"/>
          <w:szCs w:val="28"/>
          <w:rtl/>
        </w:rPr>
        <w:t xml:space="preserve"> להיכנס לאתר משרד הביטחון ולממש את השובר הדיגיטלי עבור לימודים אקדמיים</w:t>
      </w:r>
      <w:r w:rsidRPr="00565349">
        <w:rPr>
          <w:rFonts w:cs="Calibri"/>
          <w:sz w:val="28"/>
          <w:szCs w:val="28"/>
        </w:rPr>
        <w:t>.</w:t>
      </w:r>
    </w:p>
    <w:p w14:paraId="433B6FFD" w14:textId="77777777" w:rsidR="00565349" w:rsidRPr="00565349" w:rsidRDefault="00565349" w:rsidP="00565349">
      <w:pPr>
        <w:rPr>
          <w:rFonts w:cs="Calibri"/>
          <w:sz w:val="28"/>
          <w:szCs w:val="28"/>
        </w:rPr>
      </w:pPr>
    </w:p>
    <w:p w14:paraId="3EB7B275" w14:textId="77777777" w:rsidR="00565349" w:rsidRPr="00565349" w:rsidRDefault="00565349" w:rsidP="00565349">
      <w:pPr>
        <w:rPr>
          <w:rFonts w:cs="Calibri"/>
          <w:sz w:val="28"/>
          <w:szCs w:val="28"/>
        </w:rPr>
      </w:pPr>
      <w:r w:rsidRPr="00565349">
        <w:rPr>
          <w:rFonts w:cs="Calibri"/>
          <w:sz w:val="28"/>
          <w:szCs w:val="28"/>
          <w:rtl/>
        </w:rPr>
        <w:t>השובר צפוי להופיע בכרטסת הכספית של הסטודנט/</w:t>
      </w:r>
      <w:proofErr w:type="spellStart"/>
      <w:r w:rsidRPr="00565349">
        <w:rPr>
          <w:rFonts w:cs="Calibri"/>
          <w:sz w:val="28"/>
          <w:szCs w:val="28"/>
          <w:rtl/>
        </w:rPr>
        <w:t>ית</w:t>
      </w:r>
      <w:proofErr w:type="spellEnd"/>
      <w:r w:rsidRPr="00565349">
        <w:rPr>
          <w:rFonts w:cs="Calibri"/>
          <w:sz w:val="28"/>
          <w:szCs w:val="28"/>
          <w:rtl/>
        </w:rPr>
        <w:t xml:space="preserve"> בתוך כ-7 ימי עסקים ממועד המימוש</w:t>
      </w:r>
      <w:r w:rsidRPr="00565349">
        <w:rPr>
          <w:rFonts w:cs="Calibri"/>
          <w:sz w:val="28"/>
          <w:szCs w:val="28"/>
        </w:rPr>
        <w:t>.</w:t>
      </w:r>
    </w:p>
    <w:p w14:paraId="4C6BCB72" w14:textId="77777777" w:rsidR="00D62A43" w:rsidRPr="00565349" w:rsidRDefault="00D62A43">
      <w:pPr>
        <w:rPr>
          <w:rFonts w:cs="Calibri"/>
          <w:sz w:val="28"/>
          <w:szCs w:val="28"/>
          <w:rtl/>
        </w:rPr>
      </w:pPr>
    </w:p>
    <w:p w14:paraId="7B1FE4E2" w14:textId="77777777" w:rsidR="00565349" w:rsidRPr="008B2F2D" w:rsidRDefault="00565349">
      <w:pPr>
        <w:rPr>
          <w:rFonts w:cs="Calibri"/>
          <w:sz w:val="24"/>
          <w:szCs w:val="24"/>
        </w:rPr>
      </w:pPr>
    </w:p>
    <w:p w14:paraId="5E68AAA8" w14:textId="77777777" w:rsidR="000903CE" w:rsidRPr="008B2F2D" w:rsidRDefault="000903CE">
      <w:pPr>
        <w:rPr>
          <w:rFonts w:cs="Calibri"/>
          <w:sz w:val="24"/>
          <w:szCs w:val="24"/>
        </w:rPr>
      </w:pPr>
    </w:p>
    <w:p w14:paraId="7067CB7D" w14:textId="77777777" w:rsidR="00475B7C" w:rsidRPr="008B2F2D" w:rsidRDefault="00475B7C">
      <w:pPr>
        <w:rPr>
          <w:rFonts w:cs="Calibri"/>
          <w:sz w:val="24"/>
          <w:szCs w:val="24"/>
        </w:rPr>
      </w:pPr>
    </w:p>
    <w:sectPr w:rsidR="00475B7C" w:rsidRPr="008B2F2D" w:rsidSect="005B582F">
      <w:headerReference w:type="first" r:id="rId8"/>
      <w:footerReference w:type="first" r:id="rId9"/>
      <w:pgSz w:w="11907" w:h="16840" w:code="9"/>
      <w:pgMar w:top="2835" w:right="1021" w:bottom="1253" w:left="1021" w:header="851" w:footer="567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7ECFC" w14:textId="77777777" w:rsidR="00C021D8" w:rsidRDefault="00C021D8">
      <w:r>
        <w:separator/>
      </w:r>
    </w:p>
  </w:endnote>
  <w:endnote w:type="continuationSeparator" w:id="0">
    <w:p w14:paraId="536C6750" w14:textId="77777777" w:rsidR="00C021D8" w:rsidRDefault="00C0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6ED51" w14:textId="77777777" w:rsidR="00232493" w:rsidRDefault="00E7679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E1821EC" wp14:editId="6EDA1567">
              <wp:simplePos x="0" y="0"/>
              <wp:positionH relativeFrom="column">
                <wp:posOffset>-123825</wp:posOffset>
              </wp:positionH>
              <wp:positionV relativeFrom="paragraph">
                <wp:posOffset>-242570</wp:posOffset>
              </wp:positionV>
              <wp:extent cx="6549390" cy="818515"/>
              <wp:effectExtent l="0" t="0" r="0" b="0"/>
              <wp:wrapNone/>
              <wp:docPr id="2389395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549390" cy="818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99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73F2E0" w14:textId="77777777" w:rsidR="00232493" w:rsidRDefault="00232493" w:rsidP="00232493">
                          <w:pPr>
                            <w:pStyle w:val="Header"/>
                            <w:bidi w:val="0"/>
                            <w:spacing w:line="240" w:lineRule="exact"/>
                            <w:ind w:left="21"/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5E3948ED" w14:textId="77777777" w:rsidR="00851305" w:rsidRDefault="00851305" w:rsidP="00851305">
                          <w:pPr>
                            <w:pStyle w:val="Header"/>
                            <w:tabs>
                              <w:tab w:val="left" w:pos="21"/>
                            </w:tabs>
                            <w:bidi w:val="0"/>
                            <w:spacing w:line="240" w:lineRule="exact"/>
                            <w:ind w:left="21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56AF85DC" w14:textId="77777777" w:rsidR="00851305" w:rsidRDefault="00851305" w:rsidP="00851305">
                          <w:pPr>
                            <w:pStyle w:val="Header"/>
                            <w:tabs>
                              <w:tab w:val="left" w:pos="21"/>
                            </w:tabs>
                            <w:bidi w:val="0"/>
                            <w:spacing w:line="240" w:lineRule="exact"/>
                            <w:ind w:left="21"/>
                            <w:rPr>
                              <w:color w:val="0F2D96"/>
                              <w:sz w:val="18"/>
                              <w:szCs w:val="18"/>
                            </w:rPr>
                          </w:pPr>
                          <w:r w:rsidRPr="003F50D1">
                            <w:rPr>
                              <w:b/>
                              <w:bCs/>
                              <w:color w:val="0F2D96"/>
                              <w:sz w:val="18"/>
                              <w:szCs w:val="18"/>
                            </w:rPr>
                            <w:t xml:space="preserve">Reichman University </w:t>
                          </w:r>
                          <w:r w:rsidRPr="003F50D1">
                            <w:rPr>
                              <w:color w:val="0F2D96"/>
                              <w:sz w:val="18"/>
                              <w:szCs w:val="18"/>
                            </w:rPr>
                            <w:t>(IDC Herzliya</w:t>
                          </w:r>
                          <w:r w:rsidRPr="00B57E26">
                            <w:rPr>
                              <w:color w:val="0F2D96"/>
                              <w:sz w:val="18"/>
                              <w:szCs w:val="18"/>
                            </w:rPr>
                            <w:t>) |</w:t>
                          </w:r>
                          <w:r>
                            <w:rPr>
                              <w:b/>
                              <w:bCs/>
                              <w:color w:val="0F2D9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A06F48">
                            <w:rPr>
                              <w:color w:val="0F2D96"/>
                              <w:sz w:val="18"/>
                              <w:szCs w:val="18"/>
                            </w:rPr>
                            <w:t xml:space="preserve">Public Benefit Company </w:t>
                          </w:r>
                          <w:proofErr w:type="spellStart"/>
                          <w:r w:rsidRPr="00A06F48">
                            <w:rPr>
                              <w:color w:val="0F2D96"/>
                              <w:sz w:val="18"/>
                              <w:szCs w:val="18"/>
                            </w:rPr>
                            <w:t>P.</w:t>
                          </w:r>
                          <w:proofErr w:type="gramStart"/>
                          <w:r w:rsidRPr="00A06F48">
                            <w:rPr>
                              <w:color w:val="0F2D96"/>
                              <w:sz w:val="18"/>
                              <w:szCs w:val="18"/>
                            </w:rPr>
                            <w:t>O.Box</w:t>
                          </w:r>
                          <w:proofErr w:type="spellEnd"/>
                          <w:proofErr w:type="gramEnd"/>
                          <w:r w:rsidRPr="00A06F48">
                            <w:rPr>
                              <w:color w:val="0F2D96"/>
                              <w:sz w:val="18"/>
                              <w:szCs w:val="18"/>
                            </w:rPr>
                            <w:t xml:space="preserve"> 167, Herzliya </w:t>
                          </w:r>
                          <w:r w:rsidRPr="001C6DA3">
                            <w:rPr>
                              <w:color w:val="0F2D96"/>
                              <w:sz w:val="18"/>
                              <w:szCs w:val="18"/>
                            </w:rPr>
                            <w:t>4610101</w:t>
                          </w:r>
                          <w:r w:rsidRPr="00A06F48">
                            <w:rPr>
                              <w:color w:val="0F2D96"/>
                              <w:sz w:val="18"/>
                              <w:szCs w:val="18"/>
                            </w:rPr>
                            <w:t>, Israel</w:t>
                          </w:r>
                          <w:r w:rsidR="006E0905">
                            <w:rPr>
                              <w:color w:val="0F2D9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A06F48">
                            <w:rPr>
                              <w:color w:val="0F2D96"/>
                              <w:sz w:val="18"/>
                              <w:szCs w:val="18"/>
                            </w:rPr>
                            <w:t xml:space="preserve">| </w:t>
                          </w:r>
                          <w:hyperlink r:id="rId1" w:history="1">
                            <w:r w:rsidR="00B62CB9" w:rsidRPr="008F4C44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www.runi.ac.il</w:t>
                            </w:r>
                          </w:hyperlink>
                          <w:r w:rsidR="00B62CB9">
                            <w:rPr>
                              <w:color w:val="0F2D96"/>
                              <w:sz w:val="18"/>
                              <w:szCs w:val="18"/>
                            </w:rPr>
                            <w:t xml:space="preserve"> | 09-9602999</w:t>
                          </w:r>
                        </w:p>
                        <w:p w14:paraId="26AF39FE" w14:textId="77777777" w:rsidR="00851305" w:rsidRPr="00984C30" w:rsidRDefault="00851305" w:rsidP="00851305">
                          <w:pPr>
                            <w:pStyle w:val="Header"/>
                            <w:tabs>
                              <w:tab w:val="left" w:pos="21"/>
                            </w:tabs>
                            <w:bidi w:val="0"/>
                            <w:spacing w:line="240" w:lineRule="exact"/>
                            <w:ind w:left="21"/>
                            <w:rPr>
                              <w:color w:val="0F2D96"/>
                              <w:sz w:val="18"/>
                              <w:szCs w:val="18"/>
                              <w:rtl/>
                            </w:rPr>
                          </w:pPr>
                          <w:r w:rsidRPr="00984C30">
                            <w:rPr>
                              <w:color w:val="0F2D96"/>
                              <w:sz w:val="18"/>
                              <w:szCs w:val="18"/>
                            </w:rPr>
                            <w:t>Tuition Department</w:t>
                          </w:r>
                          <w:r>
                            <w:rPr>
                              <w:color w:val="0F2D9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A06F48">
                            <w:rPr>
                              <w:color w:val="0F2D96"/>
                              <w:sz w:val="18"/>
                              <w:szCs w:val="18"/>
                            </w:rPr>
                            <w:t xml:space="preserve">Tel: +972 9 </w:t>
                          </w:r>
                          <w:r>
                            <w:rPr>
                              <w:color w:val="0F2D96"/>
                              <w:sz w:val="18"/>
                              <w:szCs w:val="18"/>
                            </w:rPr>
                            <w:t>9527256/7311/7916 |</w:t>
                          </w:r>
                          <w:r w:rsidRPr="00A06F48">
                            <w:rPr>
                              <w:color w:val="0F2D96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0F2D96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0F2D96"/>
                              <w:sz w:val="18"/>
                              <w:szCs w:val="18"/>
                            </w:rPr>
                            <w:br/>
                            <w:t xml:space="preserve"> </w:t>
                          </w:r>
                        </w:p>
                        <w:p w14:paraId="2B507C6C" w14:textId="77777777" w:rsidR="00232493" w:rsidRDefault="00232493" w:rsidP="00232493">
                          <w:pPr>
                            <w:pStyle w:val="Header"/>
                            <w:spacing w:line="240" w:lineRule="exact"/>
                            <w:ind w:left="21"/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1821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9.75pt;margin-top:-19.1pt;width:515.7pt;height:64.4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" filled="f" fillcolor="#ff9" stroked="f">
              <v:path arrowok="t"/>
              <v:textbox inset="0,,0">
                <w:txbxContent>
                  <w:p w14:paraId="3F73F2E0" w14:textId="77777777" w:rsidR="00232493" w:rsidRDefault="00232493" w:rsidP="00232493">
                    <w:pPr>
                      <w:pStyle w:val="Header"/>
                      <w:bidi w:val="0"/>
                      <w:spacing w:line="240" w:lineRule="exact"/>
                      <w:ind w:left="21"/>
                      <w:rPr>
                        <w:rFonts w:ascii="Arial" w:hAnsi="Arial"/>
                        <w:b/>
                        <w:bCs/>
                        <w:sz w:val="16"/>
                        <w:szCs w:val="16"/>
                      </w:rPr>
                    </w:pPr>
                  </w:p>
                  <w:p w14:paraId="5E3948ED" w14:textId="77777777" w:rsidR="00851305" w:rsidRDefault="00851305" w:rsidP="00851305">
                    <w:pPr>
                      <w:pStyle w:val="Header"/>
                      <w:tabs>
                        <w:tab w:val="left" w:pos="21"/>
                      </w:tabs>
                      <w:bidi w:val="0"/>
                      <w:spacing w:line="240" w:lineRule="exact"/>
                      <w:ind w:left="21"/>
                      <w:rPr>
                        <w:b/>
                        <w:bCs/>
                        <w:sz w:val="16"/>
                        <w:szCs w:val="16"/>
                      </w:rPr>
                    </w:pPr>
                  </w:p>
                  <w:p w14:paraId="56AF85DC" w14:textId="77777777" w:rsidR="00851305" w:rsidRDefault="00851305" w:rsidP="00851305">
                    <w:pPr>
                      <w:pStyle w:val="Header"/>
                      <w:tabs>
                        <w:tab w:val="left" w:pos="21"/>
                      </w:tabs>
                      <w:bidi w:val="0"/>
                      <w:spacing w:line="240" w:lineRule="exact"/>
                      <w:ind w:left="21"/>
                      <w:rPr>
                        <w:color w:val="0F2D96"/>
                        <w:sz w:val="18"/>
                        <w:szCs w:val="18"/>
                      </w:rPr>
                    </w:pPr>
                    <w:r w:rsidRPr="003F50D1">
                      <w:rPr>
                        <w:b/>
                        <w:bCs/>
                        <w:color w:val="0F2D96"/>
                        <w:sz w:val="18"/>
                        <w:szCs w:val="18"/>
                      </w:rPr>
                      <w:t xml:space="preserve">Reichman University </w:t>
                    </w:r>
                    <w:r w:rsidRPr="003F50D1">
                      <w:rPr>
                        <w:color w:val="0F2D96"/>
                        <w:sz w:val="18"/>
                        <w:szCs w:val="18"/>
                      </w:rPr>
                      <w:t>(IDC Herzliya</w:t>
                    </w:r>
                    <w:r w:rsidRPr="00B57E26">
                      <w:rPr>
                        <w:color w:val="0F2D96"/>
                        <w:sz w:val="18"/>
                        <w:szCs w:val="18"/>
                      </w:rPr>
                      <w:t>) |</w:t>
                    </w:r>
                    <w:r>
                      <w:rPr>
                        <w:b/>
                        <w:bCs/>
                        <w:color w:val="0F2D96"/>
                        <w:sz w:val="18"/>
                        <w:szCs w:val="18"/>
                      </w:rPr>
                      <w:t xml:space="preserve"> </w:t>
                    </w:r>
                    <w:r w:rsidRPr="00A06F48">
                      <w:rPr>
                        <w:color w:val="0F2D96"/>
                        <w:sz w:val="18"/>
                        <w:szCs w:val="18"/>
                      </w:rPr>
                      <w:t xml:space="preserve">Public Benefit Company </w:t>
                    </w:r>
                    <w:proofErr w:type="spellStart"/>
                    <w:r w:rsidRPr="00A06F48">
                      <w:rPr>
                        <w:color w:val="0F2D96"/>
                        <w:sz w:val="18"/>
                        <w:szCs w:val="18"/>
                      </w:rPr>
                      <w:t>P.</w:t>
                    </w:r>
                    <w:proofErr w:type="gramStart"/>
                    <w:r w:rsidRPr="00A06F48">
                      <w:rPr>
                        <w:color w:val="0F2D96"/>
                        <w:sz w:val="18"/>
                        <w:szCs w:val="18"/>
                      </w:rPr>
                      <w:t>O.Box</w:t>
                    </w:r>
                    <w:proofErr w:type="spellEnd"/>
                    <w:proofErr w:type="gramEnd"/>
                    <w:r w:rsidRPr="00A06F48">
                      <w:rPr>
                        <w:color w:val="0F2D96"/>
                        <w:sz w:val="18"/>
                        <w:szCs w:val="18"/>
                      </w:rPr>
                      <w:t xml:space="preserve"> 167, Herzliya </w:t>
                    </w:r>
                    <w:r w:rsidRPr="001C6DA3">
                      <w:rPr>
                        <w:color w:val="0F2D96"/>
                        <w:sz w:val="18"/>
                        <w:szCs w:val="18"/>
                      </w:rPr>
                      <w:t>4610101</w:t>
                    </w:r>
                    <w:r w:rsidRPr="00A06F48">
                      <w:rPr>
                        <w:color w:val="0F2D96"/>
                        <w:sz w:val="18"/>
                        <w:szCs w:val="18"/>
                      </w:rPr>
                      <w:t>, Israel</w:t>
                    </w:r>
                    <w:r w:rsidR="006E0905">
                      <w:rPr>
                        <w:color w:val="0F2D96"/>
                        <w:sz w:val="18"/>
                        <w:szCs w:val="18"/>
                      </w:rPr>
                      <w:t xml:space="preserve"> </w:t>
                    </w:r>
                    <w:r w:rsidRPr="00A06F48">
                      <w:rPr>
                        <w:color w:val="0F2D96"/>
                        <w:sz w:val="18"/>
                        <w:szCs w:val="18"/>
                      </w:rPr>
                      <w:t xml:space="preserve">| </w:t>
                    </w:r>
                    <w:hyperlink r:id="rId2" w:history="1">
                      <w:r w:rsidR="00B62CB9" w:rsidRPr="008F4C44">
                        <w:rPr>
                          <w:rStyle w:val="Hyperlink"/>
                          <w:sz w:val="18"/>
                          <w:szCs w:val="18"/>
                        </w:rPr>
                        <w:t>www.runi.ac.il</w:t>
                      </w:r>
                    </w:hyperlink>
                    <w:r w:rsidR="00B62CB9">
                      <w:rPr>
                        <w:color w:val="0F2D96"/>
                        <w:sz w:val="18"/>
                        <w:szCs w:val="18"/>
                      </w:rPr>
                      <w:t xml:space="preserve"> | 09-9602999</w:t>
                    </w:r>
                  </w:p>
                  <w:p w14:paraId="26AF39FE" w14:textId="77777777" w:rsidR="00851305" w:rsidRPr="00984C30" w:rsidRDefault="00851305" w:rsidP="00851305">
                    <w:pPr>
                      <w:pStyle w:val="Header"/>
                      <w:tabs>
                        <w:tab w:val="left" w:pos="21"/>
                      </w:tabs>
                      <w:bidi w:val="0"/>
                      <w:spacing w:line="240" w:lineRule="exact"/>
                      <w:ind w:left="21"/>
                      <w:rPr>
                        <w:color w:val="0F2D96"/>
                        <w:sz w:val="18"/>
                        <w:szCs w:val="18"/>
                        <w:rtl/>
                      </w:rPr>
                    </w:pPr>
                    <w:r w:rsidRPr="00984C30">
                      <w:rPr>
                        <w:color w:val="0F2D96"/>
                        <w:sz w:val="18"/>
                        <w:szCs w:val="18"/>
                      </w:rPr>
                      <w:t>Tuition Department</w:t>
                    </w:r>
                    <w:r>
                      <w:rPr>
                        <w:color w:val="0F2D96"/>
                        <w:sz w:val="18"/>
                        <w:szCs w:val="18"/>
                      </w:rPr>
                      <w:t xml:space="preserve"> </w:t>
                    </w:r>
                    <w:r w:rsidRPr="00A06F48">
                      <w:rPr>
                        <w:color w:val="0F2D96"/>
                        <w:sz w:val="18"/>
                        <w:szCs w:val="18"/>
                      </w:rPr>
                      <w:t xml:space="preserve">Tel: +972 9 </w:t>
                    </w:r>
                    <w:r>
                      <w:rPr>
                        <w:color w:val="0F2D96"/>
                        <w:sz w:val="18"/>
                        <w:szCs w:val="18"/>
                      </w:rPr>
                      <w:t>9527256/7311/7916 |</w:t>
                    </w:r>
                    <w:r w:rsidRPr="00A06F48">
                      <w:rPr>
                        <w:color w:val="0F2D9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0F2D9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0F2D96"/>
                        <w:sz w:val="18"/>
                        <w:szCs w:val="18"/>
                      </w:rPr>
                      <w:br/>
                      <w:t xml:space="preserve"> </w:t>
                    </w:r>
                  </w:p>
                  <w:p w14:paraId="2B507C6C" w14:textId="77777777" w:rsidR="00232493" w:rsidRDefault="00232493" w:rsidP="00232493">
                    <w:pPr>
                      <w:pStyle w:val="Header"/>
                      <w:spacing w:line="240" w:lineRule="exact"/>
                      <w:ind w:left="21"/>
                      <w:rPr>
                        <w:rFonts w:ascii="Arial" w:hAnsi="Aria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0D98E" w14:textId="77777777" w:rsidR="00C021D8" w:rsidRDefault="00C021D8">
      <w:r>
        <w:separator/>
      </w:r>
    </w:p>
  </w:footnote>
  <w:footnote w:type="continuationSeparator" w:id="0">
    <w:p w14:paraId="278C8969" w14:textId="77777777" w:rsidR="00C021D8" w:rsidRDefault="00C02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6A8F9" w14:textId="77777777" w:rsidR="00147CA0" w:rsidRDefault="00E7679B" w:rsidP="00147CA0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30677C7" wp14:editId="0A2DEE07">
          <wp:simplePos x="0" y="0"/>
          <wp:positionH relativeFrom="margin">
            <wp:align>right</wp:align>
          </wp:positionH>
          <wp:positionV relativeFrom="paragraph">
            <wp:posOffset>-26035</wp:posOffset>
          </wp:positionV>
          <wp:extent cx="1454150" cy="880745"/>
          <wp:effectExtent l="0" t="0" r="0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880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7CA0">
      <w:t xml:space="preserve">             </w:t>
    </w:r>
    <w:r w:rsidR="00147CA0">
      <w:rPr>
        <w:rFonts w:hint="cs"/>
        <w:rtl/>
      </w:rPr>
      <w:t xml:space="preserve">                                                               </w:t>
    </w:r>
  </w:p>
  <w:p w14:paraId="031D3DD7" w14:textId="77777777" w:rsidR="00760703" w:rsidRDefault="00E7679B">
    <w:pPr>
      <w:pStyle w:val="Head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1F114921" wp14:editId="752F2E82">
          <wp:simplePos x="0" y="0"/>
          <wp:positionH relativeFrom="column">
            <wp:posOffset>89259</wp:posOffset>
          </wp:positionH>
          <wp:positionV relativeFrom="paragraph">
            <wp:posOffset>43815</wp:posOffset>
          </wp:positionV>
          <wp:extent cx="1868805" cy="286385"/>
          <wp:effectExtent l="0" t="0" r="0" b="5715"/>
          <wp:wrapSquare wrapText="bothSides"/>
          <wp:docPr id="7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DA0B5E" w14:textId="77777777" w:rsidR="00232493" w:rsidRDefault="00232493" w:rsidP="00B26770">
    <w:pPr>
      <w:pStyle w:val="Header"/>
      <w:bidi w:val="0"/>
      <w:ind w:firstLine="36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3A7"/>
    <w:rsid w:val="000002A2"/>
    <w:rsid w:val="0000051D"/>
    <w:rsid w:val="0000237C"/>
    <w:rsid w:val="0000299E"/>
    <w:rsid w:val="00002CC2"/>
    <w:rsid w:val="00003436"/>
    <w:rsid w:val="00004FC4"/>
    <w:rsid w:val="000053EF"/>
    <w:rsid w:val="00005B2A"/>
    <w:rsid w:val="00005D9C"/>
    <w:rsid w:val="0000643C"/>
    <w:rsid w:val="00006978"/>
    <w:rsid w:val="000069E6"/>
    <w:rsid w:val="00007000"/>
    <w:rsid w:val="00007373"/>
    <w:rsid w:val="00010390"/>
    <w:rsid w:val="00010613"/>
    <w:rsid w:val="00010FA4"/>
    <w:rsid w:val="00011461"/>
    <w:rsid w:val="000118A0"/>
    <w:rsid w:val="00011DC5"/>
    <w:rsid w:val="00011F8C"/>
    <w:rsid w:val="00012299"/>
    <w:rsid w:val="00014369"/>
    <w:rsid w:val="00014730"/>
    <w:rsid w:val="00014B5A"/>
    <w:rsid w:val="00015603"/>
    <w:rsid w:val="0001782A"/>
    <w:rsid w:val="000203EA"/>
    <w:rsid w:val="00022AB3"/>
    <w:rsid w:val="00023EAB"/>
    <w:rsid w:val="00024753"/>
    <w:rsid w:val="00024C0B"/>
    <w:rsid w:val="000254F6"/>
    <w:rsid w:val="00025C47"/>
    <w:rsid w:val="00026312"/>
    <w:rsid w:val="00026465"/>
    <w:rsid w:val="00026CE8"/>
    <w:rsid w:val="00026E8C"/>
    <w:rsid w:val="00026FAA"/>
    <w:rsid w:val="0002770E"/>
    <w:rsid w:val="00027931"/>
    <w:rsid w:val="00027CC2"/>
    <w:rsid w:val="0003005A"/>
    <w:rsid w:val="0003013E"/>
    <w:rsid w:val="00031A7C"/>
    <w:rsid w:val="00032D20"/>
    <w:rsid w:val="00033449"/>
    <w:rsid w:val="000334FD"/>
    <w:rsid w:val="00033909"/>
    <w:rsid w:val="0003590E"/>
    <w:rsid w:val="00040565"/>
    <w:rsid w:val="00040D00"/>
    <w:rsid w:val="00040EF0"/>
    <w:rsid w:val="000420F3"/>
    <w:rsid w:val="00042A78"/>
    <w:rsid w:val="00042D24"/>
    <w:rsid w:val="00042DC5"/>
    <w:rsid w:val="000433E0"/>
    <w:rsid w:val="0004343A"/>
    <w:rsid w:val="00044986"/>
    <w:rsid w:val="00044ACF"/>
    <w:rsid w:val="000457AE"/>
    <w:rsid w:val="00045B10"/>
    <w:rsid w:val="000469DA"/>
    <w:rsid w:val="00046B12"/>
    <w:rsid w:val="00050ABF"/>
    <w:rsid w:val="00050D9F"/>
    <w:rsid w:val="00050E9F"/>
    <w:rsid w:val="000520D1"/>
    <w:rsid w:val="0005226B"/>
    <w:rsid w:val="00052504"/>
    <w:rsid w:val="00053135"/>
    <w:rsid w:val="000537DF"/>
    <w:rsid w:val="000540A5"/>
    <w:rsid w:val="00054393"/>
    <w:rsid w:val="00054C5E"/>
    <w:rsid w:val="000554CA"/>
    <w:rsid w:val="0005576D"/>
    <w:rsid w:val="00055FC1"/>
    <w:rsid w:val="000569EE"/>
    <w:rsid w:val="0005732C"/>
    <w:rsid w:val="00057DCD"/>
    <w:rsid w:val="000610E2"/>
    <w:rsid w:val="00061FC6"/>
    <w:rsid w:val="0006267E"/>
    <w:rsid w:val="00062C86"/>
    <w:rsid w:val="00062DA9"/>
    <w:rsid w:val="00064AB1"/>
    <w:rsid w:val="00065CB9"/>
    <w:rsid w:val="00066332"/>
    <w:rsid w:val="00066B01"/>
    <w:rsid w:val="00066E0E"/>
    <w:rsid w:val="000700F5"/>
    <w:rsid w:val="000712D3"/>
    <w:rsid w:val="00071667"/>
    <w:rsid w:val="00071E1A"/>
    <w:rsid w:val="00073DB5"/>
    <w:rsid w:val="00074A1D"/>
    <w:rsid w:val="00074D4A"/>
    <w:rsid w:val="00075CA7"/>
    <w:rsid w:val="00076C8E"/>
    <w:rsid w:val="00077040"/>
    <w:rsid w:val="00077479"/>
    <w:rsid w:val="00077BC6"/>
    <w:rsid w:val="000800D0"/>
    <w:rsid w:val="000815B9"/>
    <w:rsid w:val="000818D4"/>
    <w:rsid w:val="00081C8F"/>
    <w:rsid w:val="00081F3B"/>
    <w:rsid w:val="0008326B"/>
    <w:rsid w:val="000849FB"/>
    <w:rsid w:val="00086A82"/>
    <w:rsid w:val="00087FC4"/>
    <w:rsid w:val="000903CE"/>
    <w:rsid w:val="00090ED5"/>
    <w:rsid w:val="00091A2A"/>
    <w:rsid w:val="000925D1"/>
    <w:rsid w:val="00093183"/>
    <w:rsid w:val="00093C56"/>
    <w:rsid w:val="000962DF"/>
    <w:rsid w:val="00096855"/>
    <w:rsid w:val="000974F1"/>
    <w:rsid w:val="000976FE"/>
    <w:rsid w:val="000A0058"/>
    <w:rsid w:val="000A205F"/>
    <w:rsid w:val="000A26B5"/>
    <w:rsid w:val="000A2D71"/>
    <w:rsid w:val="000A3C05"/>
    <w:rsid w:val="000A457A"/>
    <w:rsid w:val="000A78D8"/>
    <w:rsid w:val="000A7CAE"/>
    <w:rsid w:val="000B07BB"/>
    <w:rsid w:val="000B0901"/>
    <w:rsid w:val="000B1228"/>
    <w:rsid w:val="000B18C6"/>
    <w:rsid w:val="000B1F0A"/>
    <w:rsid w:val="000B30C7"/>
    <w:rsid w:val="000B4506"/>
    <w:rsid w:val="000B4801"/>
    <w:rsid w:val="000B4997"/>
    <w:rsid w:val="000B517A"/>
    <w:rsid w:val="000B6061"/>
    <w:rsid w:val="000B61B9"/>
    <w:rsid w:val="000B7460"/>
    <w:rsid w:val="000B7768"/>
    <w:rsid w:val="000B7CED"/>
    <w:rsid w:val="000B7F85"/>
    <w:rsid w:val="000C0D29"/>
    <w:rsid w:val="000C11B4"/>
    <w:rsid w:val="000C11F3"/>
    <w:rsid w:val="000C1341"/>
    <w:rsid w:val="000C1B4C"/>
    <w:rsid w:val="000C200F"/>
    <w:rsid w:val="000C231D"/>
    <w:rsid w:val="000C28BC"/>
    <w:rsid w:val="000C2AD4"/>
    <w:rsid w:val="000C2B6F"/>
    <w:rsid w:val="000C43E9"/>
    <w:rsid w:val="000C442E"/>
    <w:rsid w:val="000C44AA"/>
    <w:rsid w:val="000C4EF7"/>
    <w:rsid w:val="000C527F"/>
    <w:rsid w:val="000C754F"/>
    <w:rsid w:val="000D1FFC"/>
    <w:rsid w:val="000D2214"/>
    <w:rsid w:val="000D2A21"/>
    <w:rsid w:val="000D3E8A"/>
    <w:rsid w:val="000D529F"/>
    <w:rsid w:val="000D559C"/>
    <w:rsid w:val="000D5824"/>
    <w:rsid w:val="000D5EB0"/>
    <w:rsid w:val="000D6A37"/>
    <w:rsid w:val="000D6A74"/>
    <w:rsid w:val="000D7348"/>
    <w:rsid w:val="000D7E57"/>
    <w:rsid w:val="000E021C"/>
    <w:rsid w:val="000E06A0"/>
    <w:rsid w:val="000E111C"/>
    <w:rsid w:val="000E176D"/>
    <w:rsid w:val="000E1B61"/>
    <w:rsid w:val="000E24A9"/>
    <w:rsid w:val="000E2775"/>
    <w:rsid w:val="000E2E83"/>
    <w:rsid w:val="000E3115"/>
    <w:rsid w:val="000E329B"/>
    <w:rsid w:val="000E3382"/>
    <w:rsid w:val="000E3528"/>
    <w:rsid w:val="000E357E"/>
    <w:rsid w:val="000E3824"/>
    <w:rsid w:val="000E4F82"/>
    <w:rsid w:val="000E5BBE"/>
    <w:rsid w:val="000E7A18"/>
    <w:rsid w:val="000E7C6B"/>
    <w:rsid w:val="000E7E0F"/>
    <w:rsid w:val="000E7F38"/>
    <w:rsid w:val="000F0190"/>
    <w:rsid w:val="000F0A03"/>
    <w:rsid w:val="000F0B00"/>
    <w:rsid w:val="000F1050"/>
    <w:rsid w:val="000F1303"/>
    <w:rsid w:val="000F145F"/>
    <w:rsid w:val="000F14AD"/>
    <w:rsid w:val="000F25FE"/>
    <w:rsid w:val="000F2BC5"/>
    <w:rsid w:val="000F471C"/>
    <w:rsid w:val="000F47CA"/>
    <w:rsid w:val="000F4845"/>
    <w:rsid w:val="000F4E4E"/>
    <w:rsid w:val="000F5DF3"/>
    <w:rsid w:val="000F66FC"/>
    <w:rsid w:val="000F70F8"/>
    <w:rsid w:val="0010006D"/>
    <w:rsid w:val="001001C7"/>
    <w:rsid w:val="00100387"/>
    <w:rsid w:val="001005D4"/>
    <w:rsid w:val="00100B12"/>
    <w:rsid w:val="00101CE8"/>
    <w:rsid w:val="00101E3C"/>
    <w:rsid w:val="001036D1"/>
    <w:rsid w:val="001041CC"/>
    <w:rsid w:val="001043FE"/>
    <w:rsid w:val="00105A02"/>
    <w:rsid w:val="00105D36"/>
    <w:rsid w:val="001065B7"/>
    <w:rsid w:val="00106AE1"/>
    <w:rsid w:val="001076D6"/>
    <w:rsid w:val="00107B73"/>
    <w:rsid w:val="00107D0C"/>
    <w:rsid w:val="00110432"/>
    <w:rsid w:val="00110B3E"/>
    <w:rsid w:val="001110BB"/>
    <w:rsid w:val="001113B5"/>
    <w:rsid w:val="001115E4"/>
    <w:rsid w:val="001117DC"/>
    <w:rsid w:val="0011280E"/>
    <w:rsid w:val="001142DF"/>
    <w:rsid w:val="00114907"/>
    <w:rsid w:val="00115F56"/>
    <w:rsid w:val="0011733A"/>
    <w:rsid w:val="00120919"/>
    <w:rsid w:val="00120C35"/>
    <w:rsid w:val="00121454"/>
    <w:rsid w:val="00121B96"/>
    <w:rsid w:val="00122247"/>
    <w:rsid w:val="00122A7C"/>
    <w:rsid w:val="001230ED"/>
    <w:rsid w:val="0012379D"/>
    <w:rsid w:val="0012615E"/>
    <w:rsid w:val="00126770"/>
    <w:rsid w:val="001268C3"/>
    <w:rsid w:val="00126EF0"/>
    <w:rsid w:val="00126FF8"/>
    <w:rsid w:val="001306F1"/>
    <w:rsid w:val="001312D6"/>
    <w:rsid w:val="00131CF4"/>
    <w:rsid w:val="001328F7"/>
    <w:rsid w:val="0013355E"/>
    <w:rsid w:val="001342F3"/>
    <w:rsid w:val="00134B2B"/>
    <w:rsid w:val="0013530E"/>
    <w:rsid w:val="00135397"/>
    <w:rsid w:val="0013631F"/>
    <w:rsid w:val="00136877"/>
    <w:rsid w:val="00136D06"/>
    <w:rsid w:val="00136E75"/>
    <w:rsid w:val="00137223"/>
    <w:rsid w:val="00137D06"/>
    <w:rsid w:val="001404C7"/>
    <w:rsid w:val="00140D6C"/>
    <w:rsid w:val="00141C37"/>
    <w:rsid w:val="00142385"/>
    <w:rsid w:val="00142F09"/>
    <w:rsid w:val="00143753"/>
    <w:rsid w:val="0014457D"/>
    <w:rsid w:val="00144F9E"/>
    <w:rsid w:val="00145469"/>
    <w:rsid w:val="00147685"/>
    <w:rsid w:val="00147744"/>
    <w:rsid w:val="00147C5A"/>
    <w:rsid w:val="00147CA0"/>
    <w:rsid w:val="00150411"/>
    <w:rsid w:val="0015042E"/>
    <w:rsid w:val="00150B90"/>
    <w:rsid w:val="00151119"/>
    <w:rsid w:val="00152219"/>
    <w:rsid w:val="001537C6"/>
    <w:rsid w:val="001543DA"/>
    <w:rsid w:val="0015505C"/>
    <w:rsid w:val="001553CE"/>
    <w:rsid w:val="001554B9"/>
    <w:rsid w:val="001556CA"/>
    <w:rsid w:val="001557A1"/>
    <w:rsid w:val="00155AEE"/>
    <w:rsid w:val="00156601"/>
    <w:rsid w:val="00156A05"/>
    <w:rsid w:val="0015735C"/>
    <w:rsid w:val="00160277"/>
    <w:rsid w:val="00160EC7"/>
    <w:rsid w:val="00161161"/>
    <w:rsid w:val="00161DE2"/>
    <w:rsid w:val="001633FA"/>
    <w:rsid w:val="0016461A"/>
    <w:rsid w:val="00165803"/>
    <w:rsid w:val="00165B24"/>
    <w:rsid w:val="00165FEF"/>
    <w:rsid w:val="00166097"/>
    <w:rsid w:val="00166785"/>
    <w:rsid w:val="0016792C"/>
    <w:rsid w:val="00170ABB"/>
    <w:rsid w:val="00171B6B"/>
    <w:rsid w:val="00171CCF"/>
    <w:rsid w:val="001723C4"/>
    <w:rsid w:val="00172700"/>
    <w:rsid w:val="0017276C"/>
    <w:rsid w:val="00173E3D"/>
    <w:rsid w:val="00174C4A"/>
    <w:rsid w:val="00176417"/>
    <w:rsid w:val="00176A47"/>
    <w:rsid w:val="00176E39"/>
    <w:rsid w:val="00177410"/>
    <w:rsid w:val="00180334"/>
    <w:rsid w:val="0018061B"/>
    <w:rsid w:val="0018097E"/>
    <w:rsid w:val="00180DE2"/>
    <w:rsid w:val="00181463"/>
    <w:rsid w:val="00183345"/>
    <w:rsid w:val="00183D7E"/>
    <w:rsid w:val="00185403"/>
    <w:rsid w:val="001865C5"/>
    <w:rsid w:val="00186D96"/>
    <w:rsid w:val="001877A4"/>
    <w:rsid w:val="00187832"/>
    <w:rsid w:val="0018786F"/>
    <w:rsid w:val="0018797B"/>
    <w:rsid w:val="00190876"/>
    <w:rsid w:val="00190DD4"/>
    <w:rsid w:val="00191ACA"/>
    <w:rsid w:val="00191C13"/>
    <w:rsid w:val="0019229F"/>
    <w:rsid w:val="0019370B"/>
    <w:rsid w:val="00193B81"/>
    <w:rsid w:val="00193C7E"/>
    <w:rsid w:val="0019420C"/>
    <w:rsid w:val="00194467"/>
    <w:rsid w:val="001946EA"/>
    <w:rsid w:val="001946F5"/>
    <w:rsid w:val="00195737"/>
    <w:rsid w:val="0019700D"/>
    <w:rsid w:val="0019753B"/>
    <w:rsid w:val="00197B43"/>
    <w:rsid w:val="00197EBA"/>
    <w:rsid w:val="001A119A"/>
    <w:rsid w:val="001A1B7F"/>
    <w:rsid w:val="001A1D7B"/>
    <w:rsid w:val="001A3564"/>
    <w:rsid w:val="001A4C3A"/>
    <w:rsid w:val="001A53B5"/>
    <w:rsid w:val="001A59B6"/>
    <w:rsid w:val="001A64C6"/>
    <w:rsid w:val="001A77A0"/>
    <w:rsid w:val="001A789F"/>
    <w:rsid w:val="001A7DDA"/>
    <w:rsid w:val="001B0F66"/>
    <w:rsid w:val="001B1863"/>
    <w:rsid w:val="001B1AE3"/>
    <w:rsid w:val="001B330F"/>
    <w:rsid w:val="001B465B"/>
    <w:rsid w:val="001B5417"/>
    <w:rsid w:val="001B62A1"/>
    <w:rsid w:val="001B6A41"/>
    <w:rsid w:val="001B6F45"/>
    <w:rsid w:val="001B7F8A"/>
    <w:rsid w:val="001C0630"/>
    <w:rsid w:val="001C0AE7"/>
    <w:rsid w:val="001C0B5D"/>
    <w:rsid w:val="001C19BF"/>
    <w:rsid w:val="001C2797"/>
    <w:rsid w:val="001C40FF"/>
    <w:rsid w:val="001C58BE"/>
    <w:rsid w:val="001C5A9E"/>
    <w:rsid w:val="001C5B2C"/>
    <w:rsid w:val="001C6FCA"/>
    <w:rsid w:val="001C7547"/>
    <w:rsid w:val="001C7736"/>
    <w:rsid w:val="001C7B14"/>
    <w:rsid w:val="001D0162"/>
    <w:rsid w:val="001D0497"/>
    <w:rsid w:val="001D066C"/>
    <w:rsid w:val="001D07BD"/>
    <w:rsid w:val="001D1215"/>
    <w:rsid w:val="001D1276"/>
    <w:rsid w:val="001D23F1"/>
    <w:rsid w:val="001D260B"/>
    <w:rsid w:val="001D2EE7"/>
    <w:rsid w:val="001D300C"/>
    <w:rsid w:val="001D34F1"/>
    <w:rsid w:val="001D3B25"/>
    <w:rsid w:val="001D42F5"/>
    <w:rsid w:val="001D44D0"/>
    <w:rsid w:val="001D4A74"/>
    <w:rsid w:val="001D4AA5"/>
    <w:rsid w:val="001D577D"/>
    <w:rsid w:val="001D5BFE"/>
    <w:rsid w:val="001D629D"/>
    <w:rsid w:val="001D6388"/>
    <w:rsid w:val="001D6443"/>
    <w:rsid w:val="001D67F9"/>
    <w:rsid w:val="001D7CC8"/>
    <w:rsid w:val="001E0830"/>
    <w:rsid w:val="001E0C84"/>
    <w:rsid w:val="001E127D"/>
    <w:rsid w:val="001E160F"/>
    <w:rsid w:val="001E1EE9"/>
    <w:rsid w:val="001E2C78"/>
    <w:rsid w:val="001E3C2E"/>
    <w:rsid w:val="001E3EF8"/>
    <w:rsid w:val="001E5AE5"/>
    <w:rsid w:val="001E5E87"/>
    <w:rsid w:val="001E677E"/>
    <w:rsid w:val="001E67A5"/>
    <w:rsid w:val="001E7032"/>
    <w:rsid w:val="001E70F6"/>
    <w:rsid w:val="001E7E37"/>
    <w:rsid w:val="001E7EE0"/>
    <w:rsid w:val="001F09A9"/>
    <w:rsid w:val="001F14F6"/>
    <w:rsid w:val="001F1A40"/>
    <w:rsid w:val="001F23BB"/>
    <w:rsid w:val="001F28FC"/>
    <w:rsid w:val="001F2AFB"/>
    <w:rsid w:val="001F36D5"/>
    <w:rsid w:val="001F4F45"/>
    <w:rsid w:val="001F50ED"/>
    <w:rsid w:val="001F519B"/>
    <w:rsid w:val="001F5BF3"/>
    <w:rsid w:val="001F5C20"/>
    <w:rsid w:val="001F5ECE"/>
    <w:rsid w:val="001F663D"/>
    <w:rsid w:val="001F69B3"/>
    <w:rsid w:val="001F6E00"/>
    <w:rsid w:val="001F6EC0"/>
    <w:rsid w:val="002000E8"/>
    <w:rsid w:val="00200476"/>
    <w:rsid w:val="00202268"/>
    <w:rsid w:val="0020311F"/>
    <w:rsid w:val="002042F9"/>
    <w:rsid w:val="002049BA"/>
    <w:rsid w:val="00204D61"/>
    <w:rsid w:val="00205EA1"/>
    <w:rsid w:val="00206D9B"/>
    <w:rsid w:val="00206F2D"/>
    <w:rsid w:val="0020737A"/>
    <w:rsid w:val="00207EA0"/>
    <w:rsid w:val="00210057"/>
    <w:rsid w:val="00210335"/>
    <w:rsid w:val="00210EDD"/>
    <w:rsid w:val="002113FC"/>
    <w:rsid w:val="002117CB"/>
    <w:rsid w:val="00211E38"/>
    <w:rsid w:val="00211FB7"/>
    <w:rsid w:val="002120C3"/>
    <w:rsid w:val="002121A4"/>
    <w:rsid w:val="00212A3F"/>
    <w:rsid w:val="00212EA4"/>
    <w:rsid w:val="00213BE7"/>
    <w:rsid w:val="00213FA5"/>
    <w:rsid w:val="00214761"/>
    <w:rsid w:val="00214F70"/>
    <w:rsid w:val="002157E3"/>
    <w:rsid w:val="00215857"/>
    <w:rsid w:val="0021630C"/>
    <w:rsid w:val="002167B3"/>
    <w:rsid w:val="0021754A"/>
    <w:rsid w:val="002179FB"/>
    <w:rsid w:val="00220905"/>
    <w:rsid w:val="00221A6D"/>
    <w:rsid w:val="002225CF"/>
    <w:rsid w:val="00222725"/>
    <w:rsid w:val="00222EBF"/>
    <w:rsid w:val="002234A9"/>
    <w:rsid w:val="0022356D"/>
    <w:rsid w:val="0022383C"/>
    <w:rsid w:val="00223A56"/>
    <w:rsid w:val="0022416E"/>
    <w:rsid w:val="00225255"/>
    <w:rsid w:val="0022598A"/>
    <w:rsid w:val="00225E68"/>
    <w:rsid w:val="002261D1"/>
    <w:rsid w:val="0022633C"/>
    <w:rsid w:val="00226B08"/>
    <w:rsid w:val="00226C8C"/>
    <w:rsid w:val="002275AF"/>
    <w:rsid w:val="002275BF"/>
    <w:rsid w:val="002303B2"/>
    <w:rsid w:val="00230AE3"/>
    <w:rsid w:val="00230B1A"/>
    <w:rsid w:val="002312CF"/>
    <w:rsid w:val="002317FC"/>
    <w:rsid w:val="00231EDD"/>
    <w:rsid w:val="0023207A"/>
    <w:rsid w:val="00232493"/>
    <w:rsid w:val="0023421B"/>
    <w:rsid w:val="0023494C"/>
    <w:rsid w:val="00234F68"/>
    <w:rsid w:val="002350DB"/>
    <w:rsid w:val="002356FE"/>
    <w:rsid w:val="002401F7"/>
    <w:rsid w:val="00240584"/>
    <w:rsid w:val="00240886"/>
    <w:rsid w:val="00240AD9"/>
    <w:rsid w:val="00240E13"/>
    <w:rsid w:val="00240F47"/>
    <w:rsid w:val="00241AD8"/>
    <w:rsid w:val="0024245F"/>
    <w:rsid w:val="0024265A"/>
    <w:rsid w:val="002427C1"/>
    <w:rsid w:val="002427DB"/>
    <w:rsid w:val="00242B2C"/>
    <w:rsid w:val="00243572"/>
    <w:rsid w:val="00243BFF"/>
    <w:rsid w:val="00244F6D"/>
    <w:rsid w:val="00244FB6"/>
    <w:rsid w:val="00245BF6"/>
    <w:rsid w:val="0024615E"/>
    <w:rsid w:val="002465B2"/>
    <w:rsid w:val="002477DB"/>
    <w:rsid w:val="002478AF"/>
    <w:rsid w:val="0025013E"/>
    <w:rsid w:val="002502B3"/>
    <w:rsid w:val="002503D7"/>
    <w:rsid w:val="00250688"/>
    <w:rsid w:val="002516A6"/>
    <w:rsid w:val="00251B03"/>
    <w:rsid w:val="00252836"/>
    <w:rsid w:val="00253344"/>
    <w:rsid w:val="00254762"/>
    <w:rsid w:val="002558F4"/>
    <w:rsid w:val="00257220"/>
    <w:rsid w:val="002572A9"/>
    <w:rsid w:val="00260384"/>
    <w:rsid w:val="00261653"/>
    <w:rsid w:val="0026188A"/>
    <w:rsid w:val="00262130"/>
    <w:rsid w:val="002635D9"/>
    <w:rsid w:val="002639F4"/>
    <w:rsid w:val="00263E74"/>
    <w:rsid w:val="0026427C"/>
    <w:rsid w:val="0026433D"/>
    <w:rsid w:val="00264CAC"/>
    <w:rsid w:val="00264FBE"/>
    <w:rsid w:val="00265A81"/>
    <w:rsid w:val="00265E8E"/>
    <w:rsid w:val="00265F04"/>
    <w:rsid w:val="00270A4D"/>
    <w:rsid w:val="002712CA"/>
    <w:rsid w:val="00272194"/>
    <w:rsid w:val="0027297C"/>
    <w:rsid w:val="00272AD5"/>
    <w:rsid w:val="0027331C"/>
    <w:rsid w:val="002733E4"/>
    <w:rsid w:val="00274044"/>
    <w:rsid w:val="002743DB"/>
    <w:rsid w:val="00274E02"/>
    <w:rsid w:val="00275E2A"/>
    <w:rsid w:val="00276F53"/>
    <w:rsid w:val="00277083"/>
    <w:rsid w:val="002775FA"/>
    <w:rsid w:val="002808A4"/>
    <w:rsid w:val="00280D00"/>
    <w:rsid w:val="00282607"/>
    <w:rsid w:val="002827F2"/>
    <w:rsid w:val="002829FD"/>
    <w:rsid w:val="0028334D"/>
    <w:rsid w:val="002834E9"/>
    <w:rsid w:val="0028359A"/>
    <w:rsid w:val="00283DAC"/>
    <w:rsid w:val="00284C08"/>
    <w:rsid w:val="00284DA2"/>
    <w:rsid w:val="002854A8"/>
    <w:rsid w:val="002869CB"/>
    <w:rsid w:val="00286E87"/>
    <w:rsid w:val="002903A0"/>
    <w:rsid w:val="0029146B"/>
    <w:rsid w:val="00291CCC"/>
    <w:rsid w:val="00292ABA"/>
    <w:rsid w:val="0029321E"/>
    <w:rsid w:val="00293588"/>
    <w:rsid w:val="0029487B"/>
    <w:rsid w:val="00295FD7"/>
    <w:rsid w:val="00296AF8"/>
    <w:rsid w:val="00297741"/>
    <w:rsid w:val="002978E6"/>
    <w:rsid w:val="00297A8D"/>
    <w:rsid w:val="00297EBE"/>
    <w:rsid w:val="00297FE6"/>
    <w:rsid w:val="002A039D"/>
    <w:rsid w:val="002A0BD7"/>
    <w:rsid w:val="002A3185"/>
    <w:rsid w:val="002A3633"/>
    <w:rsid w:val="002A5E8D"/>
    <w:rsid w:val="002A6C68"/>
    <w:rsid w:val="002A6D32"/>
    <w:rsid w:val="002A744E"/>
    <w:rsid w:val="002A7691"/>
    <w:rsid w:val="002A798C"/>
    <w:rsid w:val="002A79D1"/>
    <w:rsid w:val="002A7B09"/>
    <w:rsid w:val="002A7E8E"/>
    <w:rsid w:val="002A7FA3"/>
    <w:rsid w:val="002B1806"/>
    <w:rsid w:val="002B21EB"/>
    <w:rsid w:val="002B25AC"/>
    <w:rsid w:val="002B2F97"/>
    <w:rsid w:val="002B2FE1"/>
    <w:rsid w:val="002B2FF3"/>
    <w:rsid w:val="002B3020"/>
    <w:rsid w:val="002B3F29"/>
    <w:rsid w:val="002B46C1"/>
    <w:rsid w:val="002B488D"/>
    <w:rsid w:val="002B554C"/>
    <w:rsid w:val="002B5FBB"/>
    <w:rsid w:val="002B6BEA"/>
    <w:rsid w:val="002B70AE"/>
    <w:rsid w:val="002C039F"/>
    <w:rsid w:val="002C0980"/>
    <w:rsid w:val="002C0D3A"/>
    <w:rsid w:val="002C15C8"/>
    <w:rsid w:val="002C2A04"/>
    <w:rsid w:val="002C30C9"/>
    <w:rsid w:val="002C3B10"/>
    <w:rsid w:val="002C3C84"/>
    <w:rsid w:val="002C472C"/>
    <w:rsid w:val="002C67DC"/>
    <w:rsid w:val="002C7A8E"/>
    <w:rsid w:val="002D02FF"/>
    <w:rsid w:val="002D1E69"/>
    <w:rsid w:val="002D23DE"/>
    <w:rsid w:val="002D2A92"/>
    <w:rsid w:val="002D2B3F"/>
    <w:rsid w:val="002D6B01"/>
    <w:rsid w:val="002D6B54"/>
    <w:rsid w:val="002D6B7D"/>
    <w:rsid w:val="002D6BF9"/>
    <w:rsid w:val="002D7543"/>
    <w:rsid w:val="002D75F1"/>
    <w:rsid w:val="002D7FC1"/>
    <w:rsid w:val="002E0578"/>
    <w:rsid w:val="002E1A25"/>
    <w:rsid w:val="002E1B7F"/>
    <w:rsid w:val="002E2DCC"/>
    <w:rsid w:val="002E38AC"/>
    <w:rsid w:val="002E3B5D"/>
    <w:rsid w:val="002E3E62"/>
    <w:rsid w:val="002E556C"/>
    <w:rsid w:val="002E5DA1"/>
    <w:rsid w:val="002E5F72"/>
    <w:rsid w:val="002E7809"/>
    <w:rsid w:val="002F04C8"/>
    <w:rsid w:val="002F082C"/>
    <w:rsid w:val="002F186C"/>
    <w:rsid w:val="002F1C98"/>
    <w:rsid w:val="002F27C2"/>
    <w:rsid w:val="002F3776"/>
    <w:rsid w:val="002F3E1E"/>
    <w:rsid w:val="002F4A4C"/>
    <w:rsid w:val="002F5187"/>
    <w:rsid w:val="002F6FB7"/>
    <w:rsid w:val="003009BC"/>
    <w:rsid w:val="003010BC"/>
    <w:rsid w:val="0030248A"/>
    <w:rsid w:val="00302BD9"/>
    <w:rsid w:val="003039AE"/>
    <w:rsid w:val="003047AB"/>
    <w:rsid w:val="00304A46"/>
    <w:rsid w:val="00305369"/>
    <w:rsid w:val="003057CC"/>
    <w:rsid w:val="00305C0B"/>
    <w:rsid w:val="00305E15"/>
    <w:rsid w:val="00306834"/>
    <w:rsid w:val="00307D18"/>
    <w:rsid w:val="00310BAB"/>
    <w:rsid w:val="00314FED"/>
    <w:rsid w:val="0031577C"/>
    <w:rsid w:val="0031617D"/>
    <w:rsid w:val="003165A9"/>
    <w:rsid w:val="00316719"/>
    <w:rsid w:val="00316A15"/>
    <w:rsid w:val="00317815"/>
    <w:rsid w:val="00317AE0"/>
    <w:rsid w:val="00320B5F"/>
    <w:rsid w:val="00321D67"/>
    <w:rsid w:val="00321E1F"/>
    <w:rsid w:val="00321FA5"/>
    <w:rsid w:val="00322615"/>
    <w:rsid w:val="00323E8D"/>
    <w:rsid w:val="003269BB"/>
    <w:rsid w:val="00327120"/>
    <w:rsid w:val="00327257"/>
    <w:rsid w:val="0032755D"/>
    <w:rsid w:val="003316AF"/>
    <w:rsid w:val="00331B87"/>
    <w:rsid w:val="003335B0"/>
    <w:rsid w:val="003340E9"/>
    <w:rsid w:val="00335CF5"/>
    <w:rsid w:val="0033657C"/>
    <w:rsid w:val="003368EE"/>
    <w:rsid w:val="00337F17"/>
    <w:rsid w:val="0034005E"/>
    <w:rsid w:val="00341120"/>
    <w:rsid w:val="00341155"/>
    <w:rsid w:val="003420AE"/>
    <w:rsid w:val="00342F53"/>
    <w:rsid w:val="0034332D"/>
    <w:rsid w:val="00343784"/>
    <w:rsid w:val="00344AEF"/>
    <w:rsid w:val="00344F5B"/>
    <w:rsid w:val="003452D7"/>
    <w:rsid w:val="003452E5"/>
    <w:rsid w:val="00345DAF"/>
    <w:rsid w:val="00345E1A"/>
    <w:rsid w:val="00345F35"/>
    <w:rsid w:val="0034714A"/>
    <w:rsid w:val="00347155"/>
    <w:rsid w:val="0034754C"/>
    <w:rsid w:val="00347B2C"/>
    <w:rsid w:val="00347ECC"/>
    <w:rsid w:val="00350BF3"/>
    <w:rsid w:val="00352C91"/>
    <w:rsid w:val="003533F8"/>
    <w:rsid w:val="003535BB"/>
    <w:rsid w:val="003538F3"/>
    <w:rsid w:val="00354B7E"/>
    <w:rsid w:val="003565B5"/>
    <w:rsid w:val="00356C14"/>
    <w:rsid w:val="003575A9"/>
    <w:rsid w:val="00360224"/>
    <w:rsid w:val="00360299"/>
    <w:rsid w:val="0036030B"/>
    <w:rsid w:val="00360BD8"/>
    <w:rsid w:val="00360F1D"/>
    <w:rsid w:val="00362036"/>
    <w:rsid w:val="003631DE"/>
    <w:rsid w:val="003641B3"/>
    <w:rsid w:val="0036494F"/>
    <w:rsid w:val="00364FD7"/>
    <w:rsid w:val="00364FF7"/>
    <w:rsid w:val="00365F37"/>
    <w:rsid w:val="003668AD"/>
    <w:rsid w:val="00367591"/>
    <w:rsid w:val="00367627"/>
    <w:rsid w:val="003679FF"/>
    <w:rsid w:val="00367D94"/>
    <w:rsid w:val="003702A5"/>
    <w:rsid w:val="003706B2"/>
    <w:rsid w:val="00371034"/>
    <w:rsid w:val="00372D5E"/>
    <w:rsid w:val="003748B2"/>
    <w:rsid w:val="00374D96"/>
    <w:rsid w:val="00376298"/>
    <w:rsid w:val="003762A6"/>
    <w:rsid w:val="0037651C"/>
    <w:rsid w:val="00376B2A"/>
    <w:rsid w:val="00376CB6"/>
    <w:rsid w:val="003773C6"/>
    <w:rsid w:val="00377690"/>
    <w:rsid w:val="00381455"/>
    <w:rsid w:val="0038173C"/>
    <w:rsid w:val="003820F5"/>
    <w:rsid w:val="00383594"/>
    <w:rsid w:val="00383ABD"/>
    <w:rsid w:val="00384AB4"/>
    <w:rsid w:val="003863F8"/>
    <w:rsid w:val="00386658"/>
    <w:rsid w:val="00386722"/>
    <w:rsid w:val="00387057"/>
    <w:rsid w:val="0038730B"/>
    <w:rsid w:val="0038736C"/>
    <w:rsid w:val="00387E06"/>
    <w:rsid w:val="003905B9"/>
    <w:rsid w:val="00391B14"/>
    <w:rsid w:val="00392422"/>
    <w:rsid w:val="00392B67"/>
    <w:rsid w:val="00392BF9"/>
    <w:rsid w:val="00393594"/>
    <w:rsid w:val="00394E92"/>
    <w:rsid w:val="003957F6"/>
    <w:rsid w:val="00395920"/>
    <w:rsid w:val="003A1C3A"/>
    <w:rsid w:val="003A216D"/>
    <w:rsid w:val="003A27BB"/>
    <w:rsid w:val="003A4BEE"/>
    <w:rsid w:val="003A4F5E"/>
    <w:rsid w:val="003A6872"/>
    <w:rsid w:val="003A68A7"/>
    <w:rsid w:val="003A6D42"/>
    <w:rsid w:val="003B123D"/>
    <w:rsid w:val="003B26BB"/>
    <w:rsid w:val="003B27F9"/>
    <w:rsid w:val="003B40D7"/>
    <w:rsid w:val="003B61E7"/>
    <w:rsid w:val="003B65C6"/>
    <w:rsid w:val="003B695E"/>
    <w:rsid w:val="003B6D57"/>
    <w:rsid w:val="003B7CC3"/>
    <w:rsid w:val="003B7DA4"/>
    <w:rsid w:val="003C00DF"/>
    <w:rsid w:val="003C1480"/>
    <w:rsid w:val="003C1982"/>
    <w:rsid w:val="003C203A"/>
    <w:rsid w:val="003C240B"/>
    <w:rsid w:val="003C2C49"/>
    <w:rsid w:val="003C2EAB"/>
    <w:rsid w:val="003C383F"/>
    <w:rsid w:val="003C402B"/>
    <w:rsid w:val="003C41CE"/>
    <w:rsid w:val="003C503A"/>
    <w:rsid w:val="003C6F1B"/>
    <w:rsid w:val="003C7BF7"/>
    <w:rsid w:val="003C7D50"/>
    <w:rsid w:val="003C7F6A"/>
    <w:rsid w:val="003D17C5"/>
    <w:rsid w:val="003D1C1B"/>
    <w:rsid w:val="003D27D1"/>
    <w:rsid w:val="003D2E4D"/>
    <w:rsid w:val="003D31F9"/>
    <w:rsid w:val="003D3874"/>
    <w:rsid w:val="003D3C24"/>
    <w:rsid w:val="003D4D0A"/>
    <w:rsid w:val="003D4DF7"/>
    <w:rsid w:val="003D60BF"/>
    <w:rsid w:val="003D6501"/>
    <w:rsid w:val="003D66FE"/>
    <w:rsid w:val="003D6835"/>
    <w:rsid w:val="003D6D32"/>
    <w:rsid w:val="003D714C"/>
    <w:rsid w:val="003D78B5"/>
    <w:rsid w:val="003D7BF2"/>
    <w:rsid w:val="003E06A6"/>
    <w:rsid w:val="003E1CA4"/>
    <w:rsid w:val="003E22FF"/>
    <w:rsid w:val="003E2440"/>
    <w:rsid w:val="003E2536"/>
    <w:rsid w:val="003E35A8"/>
    <w:rsid w:val="003E3D2F"/>
    <w:rsid w:val="003E3EFC"/>
    <w:rsid w:val="003E3FDE"/>
    <w:rsid w:val="003E4159"/>
    <w:rsid w:val="003E52C4"/>
    <w:rsid w:val="003E5579"/>
    <w:rsid w:val="003E59F0"/>
    <w:rsid w:val="003E61C0"/>
    <w:rsid w:val="003E7FBB"/>
    <w:rsid w:val="003E7FDF"/>
    <w:rsid w:val="003F04FD"/>
    <w:rsid w:val="003F05D8"/>
    <w:rsid w:val="003F0DF2"/>
    <w:rsid w:val="003F118A"/>
    <w:rsid w:val="003F197B"/>
    <w:rsid w:val="003F19DF"/>
    <w:rsid w:val="003F1B7A"/>
    <w:rsid w:val="003F1BA4"/>
    <w:rsid w:val="003F1D34"/>
    <w:rsid w:val="003F2AD1"/>
    <w:rsid w:val="003F309C"/>
    <w:rsid w:val="003F3898"/>
    <w:rsid w:val="003F5E69"/>
    <w:rsid w:val="003F5FA0"/>
    <w:rsid w:val="003F6038"/>
    <w:rsid w:val="003F7ECD"/>
    <w:rsid w:val="00400BA6"/>
    <w:rsid w:val="00403BF8"/>
    <w:rsid w:val="0040647B"/>
    <w:rsid w:val="0040697C"/>
    <w:rsid w:val="00406DCA"/>
    <w:rsid w:val="0040726D"/>
    <w:rsid w:val="004101FB"/>
    <w:rsid w:val="004103B7"/>
    <w:rsid w:val="00410847"/>
    <w:rsid w:val="00410E8D"/>
    <w:rsid w:val="00410EE0"/>
    <w:rsid w:val="004115FB"/>
    <w:rsid w:val="004123BC"/>
    <w:rsid w:val="004127BB"/>
    <w:rsid w:val="00413BBF"/>
    <w:rsid w:val="00414C62"/>
    <w:rsid w:val="0041556F"/>
    <w:rsid w:val="00415E72"/>
    <w:rsid w:val="004170B7"/>
    <w:rsid w:val="004175B2"/>
    <w:rsid w:val="004177B7"/>
    <w:rsid w:val="00417C65"/>
    <w:rsid w:val="004202A1"/>
    <w:rsid w:val="004208E3"/>
    <w:rsid w:val="00421265"/>
    <w:rsid w:val="00421B88"/>
    <w:rsid w:val="00422C6C"/>
    <w:rsid w:val="00423370"/>
    <w:rsid w:val="0042376B"/>
    <w:rsid w:val="00424C11"/>
    <w:rsid w:val="00425896"/>
    <w:rsid w:val="004259BC"/>
    <w:rsid w:val="00426529"/>
    <w:rsid w:val="00426A34"/>
    <w:rsid w:val="00426CED"/>
    <w:rsid w:val="00430222"/>
    <w:rsid w:val="00430263"/>
    <w:rsid w:val="00430F53"/>
    <w:rsid w:val="004325BF"/>
    <w:rsid w:val="00432980"/>
    <w:rsid w:val="00432A5D"/>
    <w:rsid w:val="00432B90"/>
    <w:rsid w:val="004334B3"/>
    <w:rsid w:val="00434585"/>
    <w:rsid w:val="0043514E"/>
    <w:rsid w:val="00436713"/>
    <w:rsid w:val="004378EB"/>
    <w:rsid w:val="004379E0"/>
    <w:rsid w:val="00437B20"/>
    <w:rsid w:val="00440D11"/>
    <w:rsid w:val="004412A7"/>
    <w:rsid w:val="004412C2"/>
    <w:rsid w:val="00441547"/>
    <w:rsid w:val="00442268"/>
    <w:rsid w:val="004431F6"/>
    <w:rsid w:val="00443964"/>
    <w:rsid w:val="00444025"/>
    <w:rsid w:val="00444892"/>
    <w:rsid w:val="00444A08"/>
    <w:rsid w:val="00445233"/>
    <w:rsid w:val="00445E0E"/>
    <w:rsid w:val="0045040C"/>
    <w:rsid w:val="0045066F"/>
    <w:rsid w:val="00450A0C"/>
    <w:rsid w:val="00450CFD"/>
    <w:rsid w:val="00451D2A"/>
    <w:rsid w:val="00451DA9"/>
    <w:rsid w:val="00452424"/>
    <w:rsid w:val="00452B20"/>
    <w:rsid w:val="0045318C"/>
    <w:rsid w:val="00453567"/>
    <w:rsid w:val="004535ED"/>
    <w:rsid w:val="004537EC"/>
    <w:rsid w:val="0045449C"/>
    <w:rsid w:val="004544EB"/>
    <w:rsid w:val="00454F41"/>
    <w:rsid w:val="00456260"/>
    <w:rsid w:val="004575B5"/>
    <w:rsid w:val="00457ECF"/>
    <w:rsid w:val="004603A9"/>
    <w:rsid w:val="00461F78"/>
    <w:rsid w:val="0046216D"/>
    <w:rsid w:val="0046234F"/>
    <w:rsid w:val="004625BA"/>
    <w:rsid w:val="004628C1"/>
    <w:rsid w:val="00462911"/>
    <w:rsid w:val="00462D8C"/>
    <w:rsid w:val="0046322E"/>
    <w:rsid w:val="0046351D"/>
    <w:rsid w:val="00464692"/>
    <w:rsid w:val="00464E11"/>
    <w:rsid w:val="0046574E"/>
    <w:rsid w:val="00465898"/>
    <w:rsid w:val="004668E9"/>
    <w:rsid w:val="00466F9E"/>
    <w:rsid w:val="00467107"/>
    <w:rsid w:val="0047041F"/>
    <w:rsid w:val="004707E2"/>
    <w:rsid w:val="00470FCA"/>
    <w:rsid w:val="004718F3"/>
    <w:rsid w:val="00471922"/>
    <w:rsid w:val="004728BF"/>
    <w:rsid w:val="00472C15"/>
    <w:rsid w:val="00474552"/>
    <w:rsid w:val="004753B3"/>
    <w:rsid w:val="0047548E"/>
    <w:rsid w:val="004754C0"/>
    <w:rsid w:val="00475B7C"/>
    <w:rsid w:val="004764DC"/>
    <w:rsid w:val="00476B20"/>
    <w:rsid w:val="00476BCD"/>
    <w:rsid w:val="00476CCB"/>
    <w:rsid w:val="00476F42"/>
    <w:rsid w:val="00480A78"/>
    <w:rsid w:val="00484C85"/>
    <w:rsid w:val="004855DE"/>
    <w:rsid w:val="00485D2E"/>
    <w:rsid w:val="00486778"/>
    <w:rsid w:val="004869C7"/>
    <w:rsid w:val="00486FE4"/>
    <w:rsid w:val="004872CB"/>
    <w:rsid w:val="0048736A"/>
    <w:rsid w:val="00487B8E"/>
    <w:rsid w:val="00487C51"/>
    <w:rsid w:val="00490C76"/>
    <w:rsid w:val="004912B1"/>
    <w:rsid w:val="00492224"/>
    <w:rsid w:val="004924D5"/>
    <w:rsid w:val="00492D96"/>
    <w:rsid w:val="00492E9C"/>
    <w:rsid w:val="004931F4"/>
    <w:rsid w:val="004946EA"/>
    <w:rsid w:val="00495939"/>
    <w:rsid w:val="004979F7"/>
    <w:rsid w:val="00497DDC"/>
    <w:rsid w:val="004A00F3"/>
    <w:rsid w:val="004A0A74"/>
    <w:rsid w:val="004A214B"/>
    <w:rsid w:val="004A2320"/>
    <w:rsid w:val="004A28BF"/>
    <w:rsid w:val="004A2F06"/>
    <w:rsid w:val="004A3206"/>
    <w:rsid w:val="004A362E"/>
    <w:rsid w:val="004A46BA"/>
    <w:rsid w:val="004A4ED9"/>
    <w:rsid w:val="004A4FAD"/>
    <w:rsid w:val="004A5286"/>
    <w:rsid w:val="004A64CA"/>
    <w:rsid w:val="004B0116"/>
    <w:rsid w:val="004B0A6C"/>
    <w:rsid w:val="004B10A5"/>
    <w:rsid w:val="004B11E9"/>
    <w:rsid w:val="004B19F2"/>
    <w:rsid w:val="004B1A3B"/>
    <w:rsid w:val="004B1C5A"/>
    <w:rsid w:val="004B2B15"/>
    <w:rsid w:val="004B370B"/>
    <w:rsid w:val="004B3837"/>
    <w:rsid w:val="004B43CD"/>
    <w:rsid w:val="004B45AB"/>
    <w:rsid w:val="004B461E"/>
    <w:rsid w:val="004B632C"/>
    <w:rsid w:val="004B6BEE"/>
    <w:rsid w:val="004B75C9"/>
    <w:rsid w:val="004B777E"/>
    <w:rsid w:val="004C1D89"/>
    <w:rsid w:val="004C2569"/>
    <w:rsid w:val="004C3181"/>
    <w:rsid w:val="004C3621"/>
    <w:rsid w:val="004C3C18"/>
    <w:rsid w:val="004C3E48"/>
    <w:rsid w:val="004C4034"/>
    <w:rsid w:val="004C48B8"/>
    <w:rsid w:val="004C5485"/>
    <w:rsid w:val="004C65D7"/>
    <w:rsid w:val="004C6B09"/>
    <w:rsid w:val="004C727B"/>
    <w:rsid w:val="004C7306"/>
    <w:rsid w:val="004C7C22"/>
    <w:rsid w:val="004D0791"/>
    <w:rsid w:val="004D08AF"/>
    <w:rsid w:val="004D0C6B"/>
    <w:rsid w:val="004D11F4"/>
    <w:rsid w:val="004D11F6"/>
    <w:rsid w:val="004D22F5"/>
    <w:rsid w:val="004D54EF"/>
    <w:rsid w:val="004D56A0"/>
    <w:rsid w:val="004D5AC3"/>
    <w:rsid w:val="004D5ECE"/>
    <w:rsid w:val="004E02F4"/>
    <w:rsid w:val="004E13B5"/>
    <w:rsid w:val="004E2CD2"/>
    <w:rsid w:val="004E47AC"/>
    <w:rsid w:val="004E55D3"/>
    <w:rsid w:val="004E57E6"/>
    <w:rsid w:val="004E5AA2"/>
    <w:rsid w:val="004E5DBD"/>
    <w:rsid w:val="004E613A"/>
    <w:rsid w:val="004E7A23"/>
    <w:rsid w:val="004E7EF2"/>
    <w:rsid w:val="004E7FC4"/>
    <w:rsid w:val="004F0D12"/>
    <w:rsid w:val="004F0F95"/>
    <w:rsid w:val="004F19AD"/>
    <w:rsid w:val="004F2E8B"/>
    <w:rsid w:val="004F3217"/>
    <w:rsid w:val="004F4438"/>
    <w:rsid w:val="004F4A44"/>
    <w:rsid w:val="004F5D65"/>
    <w:rsid w:val="004F642C"/>
    <w:rsid w:val="004F6F59"/>
    <w:rsid w:val="004F73ED"/>
    <w:rsid w:val="004F7F24"/>
    <w:rsid w:val="005008EB"/>
    <w:rsid w:val="005016DC"/>
    <w:rsid w:val="00502F40"/>
    <w:rsid w:val="00503A38"/>
    <w:rsid w:val="00503A8F"/>
    <w:rsid w:val="005048D7"/>
    <w:rsid w:val="00505299"/>
    <w:rsid w:val="00505443"/>
    <w:rsid w:val="005055F9"/>
    <w:rsid w:val="00506043"/>
    <w:rsid w:val="00507E0F"/>
    <w:rsid w:val="00507F65"/>
    <w:rsid w:val="00510AC0"/>
    <w:rsid w:val="00512065"/>
    <w:rsid w:val="005125D2"/>
    <w:rsid w:val="00513214"/>
    <w:rsid w:val="00514219"/>
    <w:rsid w:val="0051733C"/>
    <w:rsid w:val="005176FD"/>
    <w:rsid w:val="0051790A"/>
    <w:rsid w:val="00520135"/>
    <w:rsid w:val="00520427"/>
    <w:rsid w:val="0052107A"/>
    <w:rsid w:val="005213BE"/>
    <w:rsid w:val="00521850"/>
    <w:rsid w:val="005219A1"/>
    <w:rsid w:val="00522081"/>
    <w:rsid w:val="00522192"/>
    <w:rsid w:val="005221AA"/>
    <w:rsid w:val="00522E43"/>
    <w:rsid w:val="005241EA"/>
    <w:rsid w:val="0052458A"/>
    <w:rsid w:val="00524AF1"/>
    <w:rsid w:val="005250E4"/>
    <w:rsid w:val="005251C5"/>
    <w:rsid w:val="00526880"/>
    <w:rsid w:val="00527714"/>
    <w:rsid w:val="00527794"/>
    <w:rsid w:val="00527EDA"/>
    <w:rsid w:val="00531018"/>
    <w:rsid w:val="005317E6"/>
    <w:rsid w:val="00531EC7"/>
    <w:rsid w:val="00532C5A"/>
    <w:rsid w:val="00532C65"/>
    <w:rsid w:val="00532DCE"/>
    <w:rsid w:val="005332A6"/>
    <w:rsid w:val="00533325"/>
    <w:rsid w:val="00534938"/>
    <w:rsid w:val="00534F2F"/>
    <w:rsid w:val="0053519D"/>
    <w:rsid w:val="00535223"/>
    <w:rsid w:val="00537954"/>
    <w:rsid w:val="00540B3B"/>
    <w:rsid w:val="00540DD1"/>
    <w:rsid w:val="00541862"/>
    <w:rsid w:val="00542018"/>
    <w:rsid w:val="00542ACE"/>
    <w:rsid w:val="00542E4D"/>
    <w:rsid w:val="005438C6"/>
    <w:rsid w:val="00543F87"/>
    <w:rsid w:val="00544676"/>
    <w:rsid w:val="005456F9"/>
    <w:rsid w:val="00545870"/>
    <w:rsid w:val="005465E9"/>
    <w:rsid w:val="0054682C"/>
    <w:rsid w:val="00546CD0"/>
    <w:rsid w:val="0054785C"/>
    <w:rsid w:val="00550660"/>
    <w:rsid w:val="005508F7"/>
    <w:rsid w:val="00550BA4"/>
    <w:rsid w:val="005526BF"/>
    <w:rsid w:val="00552DEE"/>
    <w:rsid w:val="00552F6C"/>
    <w:rsid w:val="0055470A"/>
    <w:rsid w:val="005547C6"/>
    <w:rsid w:val="0055504B"/>
    <w:rsid w:val="005559BA"/>
    <w:rsid w:val="00556234"/>
    <w:rsid w:val="00557E59"/>
    <w:rsid w:val="00560962"/>
    <w:rsid w:val="00560D77"/>
    <w:rsid w:val="00560E82"/>
    <w:rsid w:val="00560EAC"/>
    <w:rsid w:val="0056151B"/>
    <w:rsid w:val="00561A1A"/>
    <w:rsid w:val="005622E4"/>
    <w:rsid w:val="005624C7"/>
    <w:rsid w:val="005625A2"/>
    <w:rsid w:val="00562D72"/>
    <w:rsid w:val="0056362F"/>
    <w:rsid w:val="005639C9"/>
    <w:rsid w:val="00564D5C"/>
    <w:rsid w:val="00565349"/>
    <w:rsid w:val="0056571A"/>
    <w:rsid w:val="0056605F"/>
    <w:rsid w:val="00570F05"/>
    <w:rsid w:val="00571B22"/>
    <w:rsid w:val="00572110"/>
    <w:rsid w:val="005729B6"/>
    <w:rsid w:val="00573342"/>
    <w:rsid w:val="005747EA"/>
    <w:rsid w:val="00574FBA"/>
    <w:rsid w:val="00575175"/>
    <w:rsid w:val="005752EB"/>
    <w:rsid w:val="00576872"/>
    <w:rsid w:val="005776AD"/>
    <w:rsid w:val="005807B6"/>
    <w:rsid w:val="00580BF3"/>
    <w:rsid w:val="00580D67"/>
    <w:rsid w:val="005812CB"/>
    <w:rsid w:val="0058253F"/>
    <w:rsid w:val="00582DFB"/>
    <w:rsid w:val="00584C6D"/>
    <w:rsid w:val="00584CC0"/>
    <w:rsid w:val="00585868"/>
    <w:rsid w:val="00586058"/>
    <w:rsid w:val="00586234"/>
    <w:rsid w:val="005862B1"/>
    <w:rsid w:val="005862FA"/>
    <w:rsid w:val="005864D1"/>
    <w:rsid w:val="00586E05"/>
    <w:rsid w:val="00586E09"/>
    <w:rsid w:val="00587C44"/>
    <w:rsid w:val="00587E8D"/>
    <w:rsid w:val="005900A5"/>
    <w:rsid w:val="00590639"/>
    <w:rsid w:val="00590B8B"/>
    <w:rsid w:val="00590D5F"/>
    <w:rsid w:val="00591A6D"/>
    <w:rsid w:val="00591AAD"/>
    <w:rsid w:val="00592F8B"/>
    <w:rsid w:val="005930D8"/>
    <w:rsid w:val="00593166"/>
    <w:rsid w:val="005932D5"/>
    <w:rsid w:val="005940F6"/>
    <w:rsid w:val="00594268"/>
    <w:rsid w:val="005942C1"/>
    <w:rsid w:val="00594353"/>
    <w:rsid w:val="005948E5"/>
    <w:rsid w:val="0059506F"/>
    <w:rsid w:val="00596007"/>
    <w:rsid w:val="00597190"/>
    <w:rsid w:val="005A07E5"/>
    <w:rsid w:val="005A0B41"/>
    <w:rsid w:val="005A10D1"/>
    <w:rsid w:val="005A1D51"/>
    <w:rsid w:val="005A1FB9"/>
    <w:rsid w:val="005A2E00"/>
    <w:rsid w:val="005A3038"/>
    <w:rsid w:val="005A3FD5"/>
    <w:rsid w:val="005A4192"/>
    <w:rsid w:val="005A4DB3"/>
    <w:rsid w:val="005A4EEB"/>
    <w:rsid w:val="005A5FFC"/>
    <w:rsid w:val="005A6F9B"/>
    <w:rsid w:val="005A73A5"/>
    <w:rsid w:val="005A7524"/>
    <w:rsid w:val="005A77AA"/>
    <w:rsid w:val="005B09AA"/>
    <w:rsid w:val="005B1367"/>
    <w:rsid w:val="005B139F"/>
    <w:rsid w:val="005B150B"/>
    <w:rsid w:val="005B1A1E"/>
    <w:rsid w:val="005B1FDD"/>
    <w:rsid w:val="005B23D1"/>
    <w:rsid w:val="005B2A06"/>
    <w:rsid w:val="005B2B9B"/>
    <w:rsid w:val="005B2CB4"/>
    <w:rsid w:val="005B2FB7"/>
    <w:rsid w:val="005B4754"/>
    <w:rsid w:val="005B4909"/>
    <w:rsid w:val="005B4AEA"/>
    <w:rsid w:val="005B582F"/>
    <w:rsid w:val="005B5865"/>
    <w:rsid w:val="005B674D"/>
    <w:rsid w:val="005B6B41"/>
    <w:rsid w:val="005B6FAD"/>
    <w:rsid w:val="005B7849"/>
    <w:rsid w:val="005B7C2E"/>
    <w:rsid w:val="005B7D89"/>
    <w:rsid w:val="005B7DDF"/>
    <w:rsid w:val="005C0C23"/>
    <w:rsid w:val="005C0EEB"/>
    <w:rsid w:val="005C13D4"/>
    <w:rsid w:val="005C1D20"/>
    <w:rsid w:val="005C29E5"/>
    <w:rsid w:val="005C36C0"/>
    <w:rsid w:val="005C3982"/>
    <w:rsid w:val="005C3B55"/>
    <w:rsid w:val="005C4A35"/>
    <w:rsid w:val="005C5637"/>
    <w:rsid w:val="005C65D1"/>
    <w:rsid w:val="005C6E5A"/>
    <w:rsid w:val="005C749E"/>
    <w:rsid w:val="005C7F46"/>
    <w:rsid w:val="005D2106"/>
    <w:rsid w:val="005D2827"/>
    <w:rsid w:val="005D3CDC"/>
    <w:rsid w:val="005D4235"/>
    <w:rsid w:val="005D4AFC"/>
    <w:rsid w:val="005D4F85"/>
    <w:rsid w:val="005D57A1"/>
    <w:rsid w:val="005D587F"/>
    <w:rsid w:val="005D6D26"/>
    <w:rsid w:val="005D71E7"/>
    <w:rsid w:val="005D7C88"/>
    <w:rsid w:val="005E05B3"/>
    <w:rsid w:val="005E08F2"/>
    <w:rsid w:val="005E0AEC"/>
    <w:rsid w:val="005E187E"/>
    <w:rsid w:val="005E4015"/>
    <w:rsid w:val="005E40CA"/>
    <w:rsid w:val="005E4386"/>
    <w:rsid w:val="005E63AF"/>
    <w:rsid w:val="005E6487"/>
    <w:rsid w:val="005E6B0F"/>
    <w:rsid w:val="005E7215"/>
    <w:rsid w:val="005E7B6E"/>
    <w:rsid w:val="005F0205"/>
    <w:rsid w:val="005F1630"/>
    <w:rsid w:val="005F1D39"/>
    <w:rsid w:val="005F1E03"/>
    <w:rsid w:val="005F2220"/>
    <w:rsid w:val="005F240F"/>
    <w:rsid w:val="005F28DF"/>
    <w:rsid w:val="005F32DF"/>
    <w:rsid w:val="005F37E9"/>
    <w:rsid w:val="005F4078"/>
    <w:rsid w:val="005F41CE"/>
    <w:rsid w:val="005F648E"/>
    <w:rsid w:val="005F6782"/>
    <w:rsid w:val="005F6B5A"/>
    <w:rsid w:val="005F7ABC"/>
    <w:rsid w:val="00601529"/>
    <w:rsid w:val="0060159F"/>
    <w:rsid w:val="00601EED"/>
    <w:rsid w:val="00602003"/>
    <w:rsid w:val="006024B0"/>
    <w:rsid w:val="006041DD"/>
    <w:rsid w:val="006051F3"/>
    <w:rsid w:val="00605CFC"/>
    <w:rsid w:val="0061047E"/>
    <w:rsid w:val="00610EB0"/>
    <w:rsid w:val="006112BA"/>
    <w:rsid w:val="0061163E"/>
    <w:rsid w:val="00612181"/>
    <w:rsid w:val="006133E3"/>
    <w:rsid w:val="006139AE"/>
    <w:rsid w:val="00614241"/>
    <w:rsid w:val="0061531D"/>
    <w:rsid w:val="006159E8"/>
    <w:rsid w:val="00615FA1"/>
    <w:rsid w:val="00616221"/>
    <w:rsid w:val="0061763A"/>
    <w:rsid w:val="00620144"/>
    <w:rsid w:val="00620446"/>
    <w:rsid w:val="00620501"/>
    <w:rsid w:val="00621E1E"/>
    <w:rsid w:val="00621FFF"/>
    <w:rsid w:val="00622D2F"/>
    <w:rsid w:val="00623181"/>
    <w:rsid w:val="006233F0"/>
    <w:rsid w:val="00623BD3"/>
    <w:rsid w:val="00624CA5"/>
    <w:rsid w:val="006250D0"/>
    <w:rsid w:val="0062578F"/>
    <w:rsid w:val="00625B4C"/>
    <w:rsid w:val="00625CBA"/>
    <w:rsid w:val="00626374"/>
    <w:rsid w:val="006267AC"/>
    <w:rsid w:val="00626D41"/>
    <w:rsid w:val="00626E67"/>
    <w:rsid w:val="0062721D"/>
    <w:rsid w:val="0062749C"/>
    <w:rsid w:val="00627718"/>
    <w:rsid w:val="00627726"/>
    <w:rsid w:val="00630432"/>
    <w:rsid w:val="0063146F"/>
    <w:rsid w:val="00631CE2"/>
    <w:rsid w:val="00631D09"/>
    <w:rsid w:val="0063246B"/>
    <w:rsid w:val="00632C8B"/>
    <w:rsid w:val="00633198"/>
    <w:rsid w:val="00634189"/>
    <w:rsid w:val="00634B14"/>
    <w:rsid w:val="00634FB5"/>
    <w:rsid w:val="00635F23"/>
    <w:rsid w:val="00636886"/>
    <w:rsid w:val="00636FB7"/>
    <w:rsid w:val="0063790C"/>
    <w:rsid w:val="00637ED2"/>
    <w:rsid w:val="00640416"/>
    <w:rsid w:val="006406AE"/>
    <w:rsid w:val="00640A74"/>
    <w:rsid w:val="00640EF3"/>
    <w:rsid w:val="006412A4"/>
    <w:rsid w:val="0064170A"/>
    <w:rsid w:val="006419A9"/>
    <w:rsid w:val="00641FD5"/>
    <w:rsid w:val="00642BE4"/>
    <w:rsid w:val="006433A0"/>
    <w:rsid w:val="00643B3F"/>
    <w:rsid w:val="00644686"/>
    <w:rsid w:val="0064707A"/>
    <w:rsid w:val="00647C88"/>
    <w:rsid w:val="006505A7"/>
    <w:rsid w:val="00651129"/>
    <w:rsid w:val="00651EA4"/>
    <w:rsid w:val="00651F42"/>
    <w:rsid w:val="006537A2"/>
    <w:rsid w:val="00653B45"/>
    <w:rsid w:val="00653E70"/>
    <w:rsid w:val="0065469F"/>
    <w:rsid w:val="00655361"/>
    <w:rsid w:val="00655752"/>
    <w:rsid w:val="006565E2"/>
    <w:rsid w:val="006565E9"/>
    <w:rsid w:val="00657178"/>
    <w:rsid w:val="006577A4"/>
    <w:rsid w:val="006577C9"/>
    <w:rsid w:val="0066017B"/>
    <w:rsid w:val="006604AC"/>
    <w:rsid w:val="00660626"/>
    <w:rsid w:val="0066085B"/>
    <w:rsid w:val="00660A99"/>
    <w:rsid w:val="00661893"/>
    <w:rsid w:val="00662CA2"/>
    <w:rsid w:val="00663759"/>
    <w:rsid w:val="00663E90"/>
    <w:rsid w:val="00663FEE"/>
    <w:rsid w:val="006643A2"/>
    <w:rsid w:val="0066597D"/>
    <w:rsid w:val="00665D74"/>
    <w:rsid w:val="0066669D"/>
    <w:rsid w:val="00666798"/>
    <w:rsid w:val="00667781"/>
    <w:rsid w:val="00670C65"/>
    <w:rsid w:val="00671550"/>
    <w:rsid w:val="006716AB"/>
    <w:rsid w:val="00672171"/>
    <w:rsid w:val="0067297B"/>
    <w:rsid w:val="0067478D"/>
    <w:rsid w:val="00674909"/>
    <w:rsid w:val="006754F4"/>
    <w:rsid w:val="00675506"/>
    <w:rsid w:val="006757C6"/>
    <w:rsid w:val="00675EBB"/>
    <w:rsid w:val="00676405"/>
    <w:rsid w:val="00676E46"/>
    <w:rsid w:val="00677D0D"/>
    <w:rsid w:val="00677E8B"/>
    <w:rsid w:val="00677EB7"/>
    <w:rsid w:val="0068014A"/>
    <w:rsid w:val="00681E75"/>
    <w:rsid w:val="00682320"/>
    <w:rsid w:val="006823EF"/>
    <w:rsid w:val="00682BB9"/>
    <w:rsid w:val="006831C8"/>
    <w:rsid w:val="0068361B"/>
    <w:rsid w:val="00683697"/>
    <w:rsid w:val="006837C2"/>
    <w:rsid w:val="006854DA"/>
    <w:rsid w:val="0068572D"/>
    <w:rsid w:val="006857B0"/>
    <w:rsid w:val="00685B5E"/>
    <w:rsid w:val="00686E09"/>
    <w:rsid w:val="00686F24"/>
    <w:rsid w:val="00690586"/>
    <w:rsid w:val="00691AC4"/>
    <w:rsid w:val="00691BDB"/>
    <w:rsid w:val="00692094"/>
    <w:rsid w:val="006921C9"/>
    <w:rsid w:val="006923AF"/>
    <w:rsid w:val="00692757"/>
    <w:rsid w:val="006940C1"/>
    <w:rsid w:val="00696EEB"/>
    <w:rsid w:val="0069787E"/>
    <w:rsid w:val="006A0994"/>
    <w:rsid w:val="006A0CB3"/>
    <w:rsid w:val="006A1F98"/>
    <w:rsid w:val="006A4E23"/>
    <w:rsid w:val="006A4EB5"/>
    <w:rsid w:val="006A67D6"/>
    <w:rsid w:val="006A7317"/>
    <w:rsid w:val="006A7505"/>
    <w:rsid w:val="006A7A9F"/>
    <w:rsid w:val="006A7C43"/>
    <w:rsid w:val="006B14DB"/>
    <w:rsid w:val="006B18DE"/>
    <w:rsid w:val="006B19E1"/>
    <w:rsid w:val="006B28AB"/>
    <w:rsid w:val="006B2D35"/>
    <w:rsid w:val="006B2D97"/>
    <w:rsid w:val="006B310E"/>
    <w:rsid w:val="006B334F"/>
    <w:rsid w:val="006B4575"/>
    <w:rsid w:val="006B47F0"/>
    <w:rsid w:val="006B4F8C"/>
    <w:rsid w:val="006B572D"/>
    <w:rsid w:val="006B57F7"/>
    <w:rsid w:val="006B60A2"/>
    <w:rsid w:val="006B6812"/>
    <w:rsid w:val="006B6FDF"/>
    <w:rsid w:val="006B75F9"/>
    <w:rsid w:val="006B7B21"/>
    <w:rsid w:val="006B7BB5"/>
    <w:rsid w:val="006C0895"/>
    <w:rsid w:val="006C3317"/>
    <w:rsid w:val="006C3683"/>
    <w:rsid w:val="006C3DC8"/>
    <w:rsid w:val="006C4433"/>
    <w:rsid w:val="006C52B7"/>
    <w:rsid w:val="006C52D2"/>
    <w:rsid w:val="006C5A36"/>
    <w:rsid w:val="006C6F0A"/>
    <w:rsid w:val="006C7A9D"/>
    <w:rsid w:val="006D0091"/>
    <w:rsid w:val="006D0FEB"/>
    <w:rsid w:val="006D107C"/>
    <w:rsid w:val="006D153D"/>
    <w:rsid w:val="006D1686"/>
    <w:rsid w:val="006D1A47"/>
    <w:rsid w:val="006D21AD"/>
    <w:rsid w:val="006D2C54"/>
    <w:rsid w:val="006D3713"/>
    <w:rsid w:val="006D373C"/>
    <w:rsid w:val="006D453D"/>
    <w:rsid w:val="006D5C9A"/>
    <w:rsid w:val="006D6E95"/>
    <w:rsid w:val="006D6E9D"/>
    <w:rsid w:val="006D7820"/>
    <w:rsid w:val="006D79D7"/>
    <w:rsid w:val="006D7FEC"/>
    <w:rsid w:val="006E0905"/>
    <w:rsid w:val="006E09EA"/>
    <w:rsid w:val="006E2511"/>
    <w:rsid w:val="006E2E78"/>
    <w:rsid w:val="006E3434"/>
    <w:rsid w:val="006E3595"/>
    <w:rsid w:val="006E4889"/>
    <w:rsid w:val="006E4BD3"/>
    <w:rsid w:val="006E4C8E"/>
    <w:rsid w:val="006E6C42"/>
    <w:rsid w:val="006E6FB8"/>
    <w:rsid w:val="006F0B40"/>
    <w:rsid w:val="006F258F"/>
    <w:rsid w:val="006F27F3"/>
    <w:rsid w:val="006F3698"/>
    <w:rsid w:val="006F3F36"/>
    <w:rsid w:val="006F4094"/>
    <w:rsid w:val="006F4468"/>
    <w:rsid w:val="006F5405"/>
    <w:rsid w:val="006F6145"/>
    <w:rsid w:val="006F7B9D"/>
    <w:rsid w:val="006F7D3F"/>
    <w:rsid w:val="00700B8A"/>
    <w:rsid w:val="00700C46"/>
    <w:rsid w:val="00700FF3"/>
    <w:rsid w:val="00702B3B"/>
    <w:rsid w:val="00703846"/>
    <w:rsid w:val="00703867"/>
    <w:rsid w:val="00704DC8"/>
    <w:rsid w:val="007055BF"/>
    <w:rsid w:val="00706459"/>
    <w:rsid w:val="00707370"/>
    <w:rsid w:val="00710B62"/>
    <w:rsid w:val="007116B6"/>
    <w:rsid w:val="00711D35"/>
    <w:rsid w:val="0071317A"/>
    <w:rsid w:val="007164FF"/>
    <w:rsid w:val="007171E9"/>
    <w:rsid w:val="007175C2"/>
    <w:rsid w:val="007204F6"/>
    <w:rsid w:val="00720B12"/>
    <w:rsid w:val="007210E0"/>
    <w:rsid w:val="00721B35"/>
    <w:rsid w:val="0072205F"/>
    <w:rsid w:val="007229AB"/>
    <w:rsid w:val="007236E2"/>
    <w:rsid w:val="00724AD1"/>
    <w:rsid w:val="00724C4D"/>
    <w:rsid w:val="00725E26"/>
    <w:rsid w:val="0073097B"/>
    <w:rsid w:val="00732228"/>
    <w:rsid w:val="00732431"/>
    <w:rsid w:val="007333D6"/>
    <w:rsid w:val="00733BFA"/>
    <w:rsid w:val="00734213"/>
    <w:rsid w:val="0073631D"/>
    <w:rsid w:val="007371B6"/>
    <w:rsid w:val="007379AA"/>
    <w:rsid w:val="00740922"/>
    <w:rsid w:val="0074112D"/>
    <w:rsid w:val="0074112F"/>
    <w:rsid w:val="007411E7"/>
    <w:rsid w:val="00742BB1"/>
    <w:rsid w:val="0074365D"/>
    <w:rsid w:val="00744087"/>
    <w:rsid w:val="007444A1"/>
    <w:rsid w:val="00744C9B"/>
    <w:rsid w:val="00744ECB"/>
    <w:rsid w:val="00745269"/>
    <w:rsid w:val="0074540F"/>
    <w:rsid w:val="0074598F"/>
    <w:rsid w:val="00745AC5"/>
    <w:rsid w:val="00745F09"/>
    <w:rsid w:val="00746794"/>
    <w:rsid w:val="007477FC"/>
    <w:rsid w:val="007511FC"/>
    <w:rsid w:val="007527E1"/>
    <w:rsid w:val="00752B28"/>
    <w:rsid w:val="00752BD5"/>
    <w:rsid w:val="00753BF8"/>
    <w:rsid w:val="00753D74"/>
    <w:rsid w:val="0075465A"/>
    <w:rsid w:val="00756A2A"/>
    <w:rsid w:val="00756CBE"/>
    <w:rsid w:val="007573C4"/>
    <w:rsid w:val="007605CE"/>
    <w:rsid w:val="00760703"/>
    <w:rsid w:val="00761316"/>
    <w:rsid w:val="00761F2A"/>
    <w:rsid w:val="00762ED2"/>
    <w:rsid w:val="007632E2"/>
    <w:rsid w:val="00763DD7"/>
    <w:rsid w:val="00763DED"/>
    <w:rsid w:val="00764120"/>
    <w:rsid w:val="00764F04"/>
    <w:rsid w:val="007652C5"/>
    <w:rsid w:val="007654CA"/>
    <w:rsid w:val="00765702"/>
    <w:rsid w:val="00767B3C"/>
    <w:rsid w:val="00767D0C"/>
    <w:rsid w:val="00767DB4"/>
    <w:rsid w:val="007702E4"/>
    <w:rsid w:val="00770832"/>
    <w:rsid w:val="00771B38"/>
    <w:rsid w:val="00771C8C"/>
    <w:rsid w:val="00771ED6"/>
    <w:rsid w:val="00772757"/>
    <w:rsid w:val="00772E4E"/>
    <w:rsid w:val="00773852"/>
    <w:rsid w:val="00773E8A"/>
    <w:rsid w:val="0077486D"/>
    <w:rsid w:val="00776945"/>
    <w:rsid w:val="0078144C"/>
    <w:rsid w:val="007827AC"/>
    <w:rsid w:val="00782B02"/>
    <w:rsid w:val="00782B93"/>
    <w:rsid w:val="00783120"/>
    <w:rsid w:val="0078383A"/>
    <w:rsid w:val="00783D0D"/>
    <w:rsid w:val="00783E44"/>
    <w:rsid w:val="00783F35"/>
    <w:rsid w:val="007841A1"/>
    <w:rsid w:val="007845EF"/>
    <w:rsid w:val="00784A87"/>
    <w:rsid w:val="00784DD2"/>
    <w:rsid w:val="00785076"/>
    <w:rsid w:val="00785326"/>
    <w:rsid w:val="00785F33"/>
    <w:rsid w:val="00786056"/>
    <w:rsid w:val="0078639C"/>
    <w:rsid w:val="007868C8"/>
    <w:rsid w:val="0078737D"/>
    <w:rsid w:val="00787865"/>
    <w:rsid w:val="00787C36"/>
    <w:rsid w:val="007910A3"/>
    <w:rsid w:val="0079129F"/>
    <w:rsid w:val="0079390F"/>
    <w:rsid w:val="007940EE"/>
    <w:rsid w:val="00794B0E"/>
    <w:rsid w:val="007953E0"/>
    <w:rsid w:val="00795500"/>
    <w:rsid w:val="00795BB8"/>
    <w:rsid w:val="0079715B"/>
    <w:rsid w:val="0079776B"/>
    <w:rsid w:val="00797A4E"/>
    <w:rsid w:val="007A0155"/>
    <w:rsid w:val="007A01E7"/>
    <w:rsid w:val="007A0ACA"/>
    <w:rsid w:val="007A1780"/>
    <w:rsid w:val="007A402E"/>
    <w:rsid w:val="007A430B"/>
    <w:rsid w:val="007A5C86"/>
    <w:rsid w:val="007A6B6F"/>
    <w:rsid w:val="007B03FB"/>
    <w:rsid w:val="007B06D4"/>
    <w:rsid w:val="007B0B02"/>
    <w:rsid w:val="007B0B74"/>
    <w:rsid w:val="007B0BD0"/>
    <w:rsid w:val="007B132B"/>
    <w:rsid w:val="007B1821"/>
    <w:rsid w:val="007B1BC3"/>
    <w:rsid w:val="007B2170"/>
    <w:rsid w:val="007B2792"/>
    <w:rsid w:val="007B2CCC"/>
    <w:rsid w:val="007B3C0B"/>
    <w:rsid w:val="007B3D1F"/>
    <w:rsid w:val="007B455E"/>
    <w:rsid w:val="007B5FA3"/>
    <w:rsid w:val="007B72F9"/>
    <w:rsid w:val="007B7482"/>
    <w:rsid w:val="007B7CBC"/>
    <w:rsid w:val="007C0735"/>
    <w:rsid w:val="007C1379"/>
    <w:rsid w:val="007C34AF"/>
    <w:rsid w:val="007C3A3B"/>
    <w:rsid w:val="007C465F"/>
    <w:rsid w:val="007C5446"/>
    <w:rsid w:val="007C6211"/>
    <w:rsid w:val="007C6610"/>
    <w:rsid w:val="007C7905"/>
    <w:rsid w:val="007C7AA0"/>
    <w:rsid w:val="007C7C59"/>
    <w:rsid w:val="007D078E"/>
    <w:rsid w:val="007D086F"/>
    <w:rsid w:val="007D0A8E"/>
    <w:rsid w:val="007D0DAE"/>
    <w:rsid w:val="007D0F39"/>
    <w:rsid w:val="007D1E98"/>
    <w:rsid w:val="007D2600"/>
    <w:rsid w:val="007D2A50"/>
    <w:rsid w:val="007D2E1A"/>
    <w:rsid w:val="007D372F"/>
    <w:rsid w:val="007D3C47"/>
    <w:rsid w:val="007D3F24"/>
    <w:rsid w:val="007D5E1E"/>
    <w:rsid w:val="007D6434"/>
    <w:rsid w:val="007D755F"/>
    <w:rsid w:val="007D7985"/>
    <w:rsid w:val="007E17A7"/>
    <w:rsid w:val="007E1F59"/>
    <w:rsid w:val="007E2DD2"/>
    <w:rsid w:val="007E3060"/>
    <w:rsid w:val="007E5579"/>
    <w:rsid w:val="007E5753"/>
    <w:rsid w:val="007E5C16"/>
    <w:rsid w:val="007E6292"/>
    <w:rsid w:val="007E72B4"/>
    <w:rsid w:val="007E786C"/>
    <w:rsid w:val="007E7881"/>
    <w:rsid w:val="007E789A"/>
    <w:rsid w:val="007F1B29"/>
    <w:rsid w:val="007F1C30"/>
    <w:rsid w:val="007F337D"/>
    <w:rsid w:val="007F3956"/>
    <w:rsid w:val="007F3F8E"/>
    <w:rsid w:val="007F49DE"/>
    <w:rsid w:val="007F6332"/>
    <w:rsid w:val="007F65AC"/>
    <w:rsid w:val="007F6750"/>
    <w:rsid w:val="007F6E6D"/>
    <w:rsid w:val="007F6F01"/>
    <w:rsid w:val="007F7838"/>
    <w:rsid w:val="0080032C"/>
    <w:rsid w:val="0080102C"/>
    <w:rsid w:val="00801149"/>
    <w:rsid w:val="00801B2E"/>
    <w:rsid w:val="008027CC"/>
    <w:rsid w:val="00802FAA"/>
    <w:rsid w:val="00802FF5"/>
    <w:rsid w:val="00804322"/>
    <w:rsid w:val="00805D61"/>
    <w:rsid w:val="00806218"/>
    <w:rsid w:val="00806312"/>
    <w:rsid w:val="0080713F"/>
    <w:rsid w:val="00807865"/>
    <w:rsid w:val="00810D17"/>
    <w:rsid w:val="0081107B"/>
    <w:rsid w:val="00811C08"/>
    <w:rsid w:val="00811C40"/>
    <w:rsid w:val="00811E60"/>
    <w:rsid w:val="00813629"/>
    <w:rsid w:val="008138A1"/>
    <w:rsid w:val="00813C27"/>
    <w:rsid w:val="0081407F"/>
    <w:rsid w:val="008140CA"/>
    <w:rsid w:val="008168CD"/>
    <w:rsid w:val="008169D1"/>
    <w:rsid w:val="0081776E"/>
    <w:rsid w:val="00817A44"/>
    <w:rsid w:val="00817CD1"/>
    <w:rsid w:val="00817F73"/>
    <w:rsid w:val="00820FAE"/>
    <w:rsid w:val="00821E0C"/>
    <w:rsid w:val="008226E8"/>
    <w:rsid w:val="00822852"/>
    <w:rsid w:val="00822AFB"/>
    <w:rsid w:val="00823E05"/>
    <w:rsid w:val="008249EC"/>
    <w:rsid w:val="0083178A"/>
    <w:rsid w:val="0083275F"/>
    <w:rsid w:val="0083287D"/>
    <w:rsid w:val="00832E53"/>
    <w:rsid w:val="0083301F"/>
    <w:rsid w:val="008347CC"/>
    <w:rsid w:val="008363C0"/>
    <w:rsid w:val="00836984"/>
    <w:rsid w:val="0084021C"/>
    <w:rsid w:val="0084152C"/>
    <w:rsid w:val="00842006"/>
    <w:rsid w:val="008428E1"/>
    <w:rsid w:val="00843529"/>
    <w:rsid w:val="00844286"/>
    <w:rsid w:val="00844B83"/>
    <w:rsid w:val="00845A40"/>
    <w:rsid w:val="00845EAE"/>
    <w:rsid w:val="00845FFD"/>
    <w:rsid w:val="0084626D"/>
    <w:rsid w:val="0084658A"/>
    <w:rsid w:val="0084667D"/>
    <w:rsid w:val="00847F2D"/>
    <w:rsid w:val="0085034F"/>
    <w:rsid w:val="008505CE"/>
    <w:rsid w:val="00850DC9"/>
    <w:rsid w:val="00851305"/>
    <w:rsid w:val="00851544"/>
    <w:rsid w:val="00851743"/>
    <w:rsid w:val="00851DA6"/>
    <w:rsid w:val="0085272A"/>
    <w:rsid w:val="00853137"/>
    <w:rsid w:val="00854067"/>
    <w:rsid w:val="0085514A"/>
    <w:rsid w:val="00855585"/>
    <w:rsid w:val="008562A4"/>
    <w:rsid w:val="0085663B"/>
    <w:rsid w:val="00856DB7"/>
    <w:rsid w:val="008601AB"/>
    <w:rsid w:val="008606C7"/>
    <w:rsid w:val="00860E19"/>
    <w:rsid w:val="00860FA7"/>
    <w:rsid w:val="00861115"/>
    <w:rsid w:val="00861CEF"/>
    <w:rsid w:val="0086294D"/>
    <w:rsid w:val="00864830"/>
    <w:rsid w:val="008661F0"/>
    <w:rsid w:val="00866392"/>
    <w:rsid w:val="0086655F"/>
    <w:rsid w:val="00866CF7"/>
    <w:rsid w:val="00867CEB"/>
    <w:rsid w:val="008708CA"/>
    <w:rsid w:val="00870A8E"/>
    <w:rsid w:val="00871E1B"/>
    <w:rsid w:val="00872862"/>
    <w:rsid w:val="00873224"/>
    <w:rsid w:val="00874580"/>
    <w:rsid w:val="008758F4"/>
    <w:rsid w:val="00875D06"/>
    <w:rsid w:val="0087602B"/>
    <w:rsid w:val="0087633A"/>
    <w:rsid w:val="0087656A"/>
    <w:rsid w:val="0087666B"/>
    <w:rsid w:val="00877242"/>
    <w:rsid w:val="00877676"/>
    <w:rsid w:val="00881305"/>
    <w:rsid w:val="0088152B"/>
    <w:rsid w:val="00882360"/>
    <w:rsid w:val="00882A9D"/>
    <w:rsid w:val="00882C42"/>
    <w:rsid w:val="00882D5E"/>
    <w:rsid w:val="00882D7F"/>
    <w:rsid w:val="00883EEB"/>
    <w:rsid w:val="00884D36"/>
    <w:rsid w:val="00884F4E"/>
    <w:rsid w:val="00885F4D"/>
    <w:rsid w:val="008861A4"/>
    <w:rsid w:val="008867D0"/>
    <w:rsid w:val="0088692F"/>
    <w:rsid w:val="00886B4C"/>
    <w:rsid w:val="008870A2"/>
    <w:rsid w:val="0088713B"/>
    <w:rsid w:val="0089060A"/>
    <w:rsid w:val="00890AC4"/>
    <w:rsid w:val="00890C45"/>
    <w:rsid w:val="00891647"/>
    <w:rsid w:val="00891F3A"/>
    <w:rsid w:val="008921C0"/>
    <w:rsid w:val="008922E1"/>
    <w:rsid w:val="008929D0"/>
    <w:rsid w:val="00892AC6"/>
    <w:rsid w:val="00893354"/>
    <w:rsid w:val="0089492D"/>
    <w:rsid w:val="00894F58"/>
    <w:rsid w:val="008954D6"/>
    <w:rsid w:val="00896972"/>
    <w:rsid w:val="008977B3"/>
    <w:rsid w:val="008979C1"/>
    <w:rsid w:val="008A01D5"/>
    <w:rsid w:val="008A1117"/>
    <w:rsid w:val="008A18F4"/>
    <w:rsid w:val="008A193E"/>
    <w:rsid w:val="008A2776"/>
    <w:rsid w:val="008A3279"/>
    <w:rsid w:val="008A342C"/>
    <w:rsid w:val="008A4F45"/>
    <w:rsid w:val="008A552E"/>
    <w:rsid w:val="008A6609"/>
    <w:rsid w:val="008A7C0C"/>
    <w:rsid w:val="008B0923"/>
    <w:rsid w:val="008B0A95"/>
    <w:rsid w:val="008B1491"/>
    <w:rsid w:val="008B280B"/>
    <w:rsid w:val="008B2F2D"/>
    <w:rsid w:val="008B319C"/>
    <w:rsid w:val="008B3560"/>
    <w:rsid w:val="008B35FA"/>
    <w:rsid w:val="008B3FF1"/>
    <w:rsid w:val="008B404C"/>
    <w:rsid w:val="008B4081"/>
    <w:rsid w:val="008B4961"/>
    <w:rsid w:val="008B66EF"/>
    <w:rsid w:val="008B676A"/>
    <w:rsid w:val="008B67F5"/>
    <w:rsid w:val="008B7CB2"/>
    <w:rsid w:val="008C0044"/>
    <w:rsid w:val="008C12D7"/>
    <w:rsid w:val="008C1456"/>
    <w:rsid w:val="008C2877"/>
    <w:rsid w:val="008C31A2"/>
    <w:rsid w:val="008C59AB"/>
    <w:rsid w:val="008C6112"/>
    <w:rsid w:val="008C6993"/>
    <w:rsid w:val="008C7ADE"/>
    <w:rsid w:val="008D1336"/>
    <w:rsid w:val="008D1CF0"/>
    <w:rsid w:val="008D27A7"/>
    <w:rsid w:val="008D2B62"/>
    <w:rsid w:val="008D2B99"/>
    <w:rsid w:val="008D41F4"/>
    <w:rsid w:val="008D5820"/>
    <w:rsid w:val="008D5A7B"/>
    <w:rsid w:val="008D5C86"/>
    <w:rsid w:val="008D60F7"/>
    <w:rsid w:val="008D7BAD"/>
    <w:rsid w:val="008E02DC"/>
    <w:rsid w:val="008E0BCD"/>
    <w:rsid w:val="008E0F55"/>
    <w:rsid w:val="008E2C09"/>
    <w:rsid w:val="008E35AE"/>
    <w:rsid w:val="008E4804"/>
    <w:rsid w:val="008E5811"/>
    <w:rsid w:val="008E5ABC"/>
    <w:rsid w:val="008E5CD2"/>
    <w:rsid w:val="008E62CA"/>
    <w:rsid w:val="008E64CC"/>
    <w:rsid w:val="008E7DBE"/>
    <w:rsid w:val="008F0993"/>
    <w:rsid w:val="008F1305"/>
    <w:rsid w:val="008F22C7"/>
    <w:rsid w:val="008F2757"/>
    <w:rsid w:val="008F2A4D"/>
    <w:rsid w:val="008F2B3C"/>
    <w:rsid w:val="008F2F5C"/>
    <w:rsid w:val="008F3F88"/>
    <w:rsid w:val="008F4436"/>
    <w:rsid w:val="008F4858"/>
    <w:rsid w:val="008F4AEF"/>
    <w:rsid w:val="008F54A9"/>
    <w:rsid w:val="008F6C64"/>
    <w:rsid w:val="008F764C"/>
    <w:rsid w:val="00900009"/>
    <w:rsid w:val="009003E0"/>
    <w:rsid w:val="00900B7E"/>
    <w:rsid w:val="0090218B"/>
    <w:rsid w:val="00902641"/>
    <w:rsid w:val="00902F85"/>
    <w:rsid w:val="0090320E"/>
    <w:rsid w:val="00903D60"/>
    <w:rsid w:val="0090429A"/>
    <w:rsid w:val="00905BC1"/>
    <w:rsid w:val="009062D0"/>
    <w:rsid w:val="00906526"/>
    <w:rsid w:val="0090688B"/>
    <w:rsid w:val="0090689D"/>
    <w:rsid w:val="009076A3"/>
    <w:rsid w:val="00910ACA"/>
    <w:rsid w:val="0091267A"/>
    <w:rsid w:val="00912BBD"/>
    <w:rsid w:val="009136AE"/>
    <w:rsid w:val="00914543"/>
    <w:rsid w:val="009151A5"/>
    <w:rsid w:val="00917583"/>
    <w:rsid w:val="00920559"/>
    <w:rsid w:val="0092096D"/>
    <w:rsid w:val="00920ACF"/>
    <w:rsid w:val="009218C1"/>
    <w:rsid w:val="00922654"/>
    <w:rsid w:val="00922C69"/>
    <w:rsid w:val="00922D05"/>
    <w:rsid w:val="00922DD2"/>
    <w:rsid w:val="009230BB"/>
    <w:rsid w:val="0092353A"/>
    <w:rsid w:val="00923979"/>
    <w:rsid w:val="00923AC3"/>
    <w:rsid w:val="00924823"/>
    <w:rsid w:val="00925961"/>
    <w:rsid w:val="0093065E"/>
    <w:rsid w:val="009334C1"/>
    <w:rsid w:val="00934095"/>
    <w:rsid w:val="0093484C"/>
    <w:rsid w:val="009349F7"/>
    <w:rsid w:val="009353B9"/>
    <w:rsid w:val="0093624A"/>
    <w:rsid w:val="00937414"/>
    <w:rsid w:val="00937817"/>
    <w:rsid w:val="00937A7D"/>
    <w:rsid w:val="00937F8F"/>
    <w:rsid w:val="00940288"/>
    <w:rsid w:val="00940346"/>
    <w:rsid w:val="0094056C"/>
    <w:rsid w:val="00941414"/>
    <w:rsid w:val="00942B99"/>
    <w:rsid w:val="0094329C"/>
    <w:rsid w:val="009432D2"/>
    <w:rsid w:val="00943D2C"/>
    <w:rsid w:val="00943D36"/>
    <w:rsid w:val="009443AE"/>
    <w:rsid w:val="0094481D"/>
    <w:rsid w:val="00945911"/>
    <w:rsid w:val="00946106"/>
    <w:rsid w:val="00946704"/>
    <w:rsid w:val="00946A21"/>
    <w:rsid w:val="00947644"/>
    <w:rsid w:val="00947858"/>
    <w:rsid w:val="00951541"/>
    <w:rsid w:val="00951B88"/>
    <w:rsid w:val="00951E35"/>
    <w:rsid w:val="009530C3"/>
    <w:rsid w:val="009532C0"/>
    <w:rsid w:val="00953F37"/>
    <w:rsid w:val="009544D9"/>
    <w:rsid w:val="00955BDB"/>
    <w:rsid w:val="009563E2"/>
    <w:rsid w:val="00956F0C"/>
    <w:rsid w:val="00957201"/>
    <w:rsid w:val="00957457"/>
    <w:rsid w:val="00960920"/>
    <w:rsid w:val="00960A84"/>
    <w:rsid w:val="00960BFB"/>
    <w:rsid w:val="00960E7B"/>
    <w:rsid w:val="0096105B"/>
    <w:rsid w:val="009612C7"/>
    <w:rsid w:val="009612D3"/>
    <w:rsid w:val="00961567"/>
    <w:rsid w:val="00961A2B"/>
    <w:rsid w:val="009623A8"/>
    <w:rsid w:val="009623CF"/>
    <w:rsid w:val="00962C8E"/>
    <w:rsid w:val="009639FF"/>
    <w:rsid w:val="00964450"/>
    <w:rsid w:val="00964A75"/>
    <w:rsid w:val="00965F8D"/>
    <w:rsid w:val="00966436"/>
    <w:rsid w:val="00967406"/>
    <w:rsid w:val="00970A8F"/>
    <w:rsid w:val="00970B21"/>
    <w:rsid w:val="00971931"/>
    <w:rsid w:val="009720D6"/>
    <w:rsid w:val="00972100"/>
    <w:rsid w:val="0097232D"/>
    <w:rsid w:val="009723C5"/>
    <w:rsid w:val="009730BF"/>
    <w:rsid w:val="009730E2"/>
    <w:rsid w:val="00973757"/>
    <w:rsid w:val="00973978"/>
    <w:rsid w:val="009767AB"/>
    <w:rsid w:val="00976B91"/>
    <w:rsid w:val="00977D65"/>
    <w:rsid w:val="00977F32"/>
    <w:rsid w:val="009806DC"/>
    <w:rsid w:val="009815B6"/>
    <w:rsid w:val="009822AA"/>
    <w:rsid w:val="009823EB"/>
    <w:rsid w:val="00982C74"/>
    <w:rsid w:val="00983923"/>
    <w:rsid w:val="00983C57"/>
    <w:rsid w:val="009847FE"/>
    <w:rsid w:val="00984E84"/>
    <w:rsid w:val="0098644B"/>
    <w:rsid w:val="00987626"/>
    <w:rsid w:val="00987906"/>
    <w:rsid w:val="00987C83"/>
    <w:rsid w:val="00990560"/>
    <w:rsid w:val="00990AB6"/>
    <w:rsid w:val="00991935"/>
    <w:rsid w:val="00991CA0"/>
    <w:rsid w:val="00991FD1"/>
    <w:rsid w:val="009921F9"/>
    <w:rsid w:val="009928B8"/>
    <w:rsid w:val="00992AD9"/>
    <w:rsid w:val="00993324"/>
    <w:rsid w:val="0099525A"/>
    <w:rsid w:val="00995564"/>
    <w:rsid w:val="00996476"/>
    <w:rsid w:val="009973FF"/>
    <w:rsid w:val="0099797F"/>
    <w:rsid w:val="00997FE0"/>
    <w:rsid w:val="009A0518"/>
    <w:rsid w:val="009A0690"/>
    <w:rsid w:val="009A09F4"/>
    <w:rsid w:val="009A10C3"/>
    <w:rsid w:val="009A2A2D"/>
    <w:rsid w:val="009A449B"/>
    <w:rsid w:val="009A453A"/>
    <w:rsid w:val="009A4EF5"/>
    <w:rsid w:val="009A5147"/>
    <w:rsid w:val="009A517D"/>
    <w:rsid w:val="009A54E3"/>
    <w:rsid w:val="009A61DD"/>
    <w:rsid w:val="009A67CC"/>
    <w:rsid w:val="009A6F33"/>
    <w:rsid w:val="009A6F7D"/>
    <w:rsid w:val="009A75C7"/>
    <w:rsid w:val="009A77D7"/>
    <w:rsid w:val="009A77D9"/>
    <w:rsid w:val="009A7C98"/>
    <w:rsid w:val="009A7D96"/>
    <w:rsid w:val="009B0B95"/>
    <w:rsid w:val="009B0DFF"/>
    <w:rsid w:val="009B10E9"/>
    <w:rsid w:val="009B1486"/>
    <w:rsid w:val="009B15A6"/>
    <w:rsid w:val="009B396A"/>
    <w:rsid w:val="009B4102"/>
    <w:rsid w:val="009B56BE"/>
    <w:rsid w:val="009B5E04"/>
    <w:rsid w:val="009B6401"/>
    <w:rsid w:val="009B7338"/>
    <w:rsid w:val="009B7357"/>
    <w:rsid w:val="009B74D0"/>
    <w:rsid w:val="009B754F"/>
    <w:rsid w:val="009C0B21"/>
    <w:rsid w:val="009C0DBC"/>
    <w:rsid w:val="009C17F1"/>
    <w:rsid w:val="009C1A6F"/>
    <w:rsid w:val="009C1E45"/>
    <w:rsid w:val="009C231C"/>
    <w:rsid w:val="009C24A6"/>
    <w:rsid w:val="009C40BC"/>
    <w:rsid w:val="009C5ACC"/>
    <w:rsid w:val="009C5EBD"/>
    <w:rsid w:val="009C5F71"/>
    <w:rsid w:val="009D0767"/>
    <w:rsid w:val="009D0EC7"/>
    <w:rsid w:val="009D1453"/>
    <w:rsid w:val="009D202C"/>
    <w:rsid w:val="009D2503"/>
    <w:rsid w:val="009D2F88"/>
    <w:rsid w:val="009D32C4"/>
    <w:rsid w:val="009D3F64"/>
    <w:rsid w:val="009D4DAF"/>
    <w:rsid w:val="009D60EC"/>
    <w:rsid w:val="009D630F"/>
    <w:rsid w:val="009D69EB"/>
    <w:rsid w:val="009D72C4"/>
    <w:rsid w:val="009D7712"/>
    <w:rsid w:val="009E04B6"/>
    <w:rsid w:val="009E115C"/>
    <w:rsid w:val="009E16C4"/>
    <w:rsid w:val="009E1957"/>
    <w:rsid w:val="009E19E1"/>
    <w:rsid w:val="009E282D"/>
    <w:rsid w:val="009E2A9D"/>
    <w:rsid w:val="009E2AB3"/>
    <w:rsid w:val="009E2F1B"/>
    <w:rsid w:val="009E450B"/>
    <w:rsid w:val="009E5DCA"/>
    <w:rsid w:val="009E6EAB"/>
    <w:rsid w:val="009E7678"/>
    <w:rsid w:val="009E7ED6"/>
    <w:rsid w:val="009F0206"/>
    <w:rsid w:val="009F0C93"/>
    <w:rsid w:val="009F2420"/>
    <w:rsid w:val="009F286C"/>
    <w:rsid w:val="009F2D6D"/>
    <w:rsid w:val="009F481A"/>
    <w:rsid w:val="009F48A3"/>
    <w:rsid w:val="009F4F88"/>
    <w:rsid w:val="009F4FEF"/>
    <w:rsid w:val="009F55DC"/>
    <w:rsid w:val="009F5986"/>
    <w:rsid w:val="009F6E86"/>
    <w:rsid w:val="009F7321"/>
    <w:rsid w:val="009F7F0D"/>
    <w:rsid w:val="00A004D7"/>
    <w:rsid w:val="00A01918"/>
    <w:rsid w:val="00A0283C"/>
    <w:rsid w:val="00A032CF"/>
    <w:rsid w:val="00A03557"/>
    <w:rsid w:val="00A03F8E"/>
    <w:rsid w:val="00A03FED"/>
    <w:rsid w:val="00A04997"/>
    <w:rsid w:val="00A06278"/>
    <w:rsid w:val="00A063FA"/>
    <w:rsid w:val="00A07AB5"/>
    <w:rsid w:val="00A07DEC"/>
    <w:rsid w:val="00A12B92"/>
    <w:rsid w:val="00A12DFD"/>
    <w:rsid w:val="00A1465E"/>
    <w:rsid w:val="00A14943"/>
    <w:rsid w:val="00A15846"/>
    <w:rsid w:val="00A17AAD"/>
    <w:rsid w:val="00A20848"/>
    <w:rsid w:val="00A212D2"/>
    <w:rsid w:val="00A2175C"/>
    <w:rsid w:val="00A21E17"/>
    <w:rsid w:val="00A22124"/>
    <w:rsid w:val="00A224C7"/>
    <w:rsid w:val="00A22777"/>
    <w:rsid w:val="00A23948"/>
    <w:rsid w:val="00A23DF6"/>
    <w:rsid w:val="00A24898"/>
    <w:rsid w:val="00A24A14"/>
    <w:rsid w:val="00A24E1D"/>
    <w:rsid w:val="00A264A3"/>
    <w:rsid w:val="00A27851"/>
    <w:rsid w:val="00A305E9"/>
    <w:rsid w:val="00A3080D"/>
    <w:rsid w:val="00A30EFE"/>
    <w:rsid w:val="00A30F08"/>
    <w:rsid w:val="00A31233"/>
    <w:rsid w:val="00A317A1"/>
    <w:rsid w:val="00A346E8"/>
    <w:rsid w:val="00A35553"/>
    <w:rsid w:val="00A35BB8"/>
    <w:rsid w:val="00A35D33"/>
    <w:rsid w:val="00A3715F"/>
    <w:rsid w:val="00A37F62"/>
    <w:rsid w:val="00A405E1"/>
    <w:rsid w:val="00A41DA4"/>
    <w:rsid w:val="00A42263"/>
    <w:rsid w:val="00A429C9"/>
    <w:rsid w:val="00A42BEA"/>
    <w:rsid w:val="00A42F5A"/>
    <w:rsid w:val="00A4329B"/>
    <w:rsid w:val="00A43664"/>
    <w:rsid w:val="00A43A72"/>
    <w:rsid w:val="00A456F9"/>
    <w:rsid w:val="00A46635"/>
    <w:rsid w:val="00A51A25"/>
    <w:rsid w:val="00A53AD5"/>
    <w:rsid w:val="00A53D40"/>
    <w:rsid w:val="00A53FAC"/>
    <w:rsid w:val="00A540C9"/>
    <w:rsid w:val="00A54B15"/>
    <w:rsid w:val="00A54D8C"/>
    <w:rsid w:val="00A55BE4"/>
    <w:rsid w:val="00A5640C"/>
    <w:rsid w:val="00A56D5F"/>
    <w:rsid w:val="00A56EF7"/>
    <w:rsid w:val="00A5714C"/>
    <w:rsid w:val="00A6069D"/>
    <w:rsid w:val="00A62434"/>
    <w:rsid w:val="00A630ED"/>
    <w:rsid w:val="00A64295"/>
    <w:rsid w:val="00A64B3B"/>
    <w:rsid w:val="00A6581E"/>
    <w:rsid w:val="00A661CB"/>
    <w:rsid w:val="00A66799"/>
    <w:rsid w:val="00A67606"/>
    <w:rsid w:val="00A700EF"/>
    <w:rsid w:val="00A708C3"/>
    <w:rsid w:val="00A708C7"/>
    <w:rsid w:val="00A70A6C"/>
    <w:rsid w:val="00A7215F"/>
    <w:rsid w:val="00A72834"/>
    <w:rsid w:val="00A72859"/>
    <w:rsid w:val="00A72F64"/>
    <w:rsid w:val="00A739C0"/>
    <w:rsid w:val="00A73E39"/>
    <w:rsid w:val="00A744E6"/>
    <w:rsid w:val="00A75791"/>
    <w:rsid w:val="00A75923"/>
    <w:rsid w:val="00A806F5"/>
    <w:rsid w:val="00A8186B"/>
    <w:rsid w:val="00A823D3"/>
    <w:rsid w:val="00A8247D"/>
    <w:rsid w:val="00A83065"/>
    <w:rsid w:val="00A83EDC"/>
    <w:rsid w:val="00A83FE8"/>
    <w:rsid w:val="00A8427D"/>
    <w:rsid w:val="00A85008"/>
    <w:rsid w:val="00A86354"/>
    <w:rsid w:val="00A86B6C"/>
    <w:rsid w:val="00A86E2D"/>
    <w:rsid w:val="00A91B2C"/>
    <w:rsid w:val="00A92600"/>
    <w:rsid w:val="00A92A80"/>
    <w:rsid w:val="00A92B41"/>
    <w:rsid w:val="00A9352C"/>
    <w:rsid w:val="00A9395E"/>
    <w:rsid w:val="00A93BCC"/>
    <w:rsid w:val="00A93CEC"/>
    <w:rsid w:val="00A94905"/>
    <w:rsid w:val="00A94ABF"/>
    <w:rsid w:val="00A9561E"/>
    <w:rsid w:val="00A95B3E"/>
    <w:rsid w:val="00A95B95"/>
    <w:rsid w:val="00A9641B"/>
    <w:rsid w:val="00A966B9"/>
    <w:rsid w:val="00A9696F"/>
    <w:rsid w:val="00A974D6"/>
    <w:rsid w:val="00AA1125"/>
    <w:rsid w:val="00AA2B52"/>
    <w:rsid w:val="00AA3823"/>
    <w:rsid w:val="00AA3A0F"/>
    <w:rsid w:val="00AA41CB"/>
    <w:rsid w:val="00AA53A2"/>
    <w:rsid w:val="00AA5601"/>
    <w:rsid w:val="00AA6640"/>
    <w:rsid w:val="00AB0209"/>
    <w:rsid w:val="00AB0AD8"/>
    <w:rsid w:val="00AB0B43"/>
    <w:rsid w:val="00AB0B84"/>
    <w:rsid w:val="00AB0D4E"/>
    <w:rsid w:val="00AB13A8"/>
    <w:rsid w:val="00AB2A0A"/>
    <w:rsid w:val="00AB2BE4"/>
    <w:rsid w:val="00AB32AC"/>
    <w:rsid w:val="00AB4500"/>
    <w:rsid w:val="00AB47AD"/>
    <w:rsid w:val="00AB56C2"/>
    <w:rsid w:val="00AB5C08"/>
    <w:rsid w:val="00AB64F6"/>
    <w:rsid w:val="00AB6930"/>
    <w:rsid w:val="00AB6C01"/>
    <w:rsid w:val="00AB7DF9"/>
    <w:rsid w:val="00AC06C4"/>
    <w:rsid w:val="00AC0D7C"/>
    <w:rsid w:val="00AC2CD8"/>
    <w:rsid w:val="00AC30CD"/>
    <w:rsid w:val="00AC4DA6"/>
    <w:rsid w:val="00AC5182"/>
    <w:rsid w:val="00AC5412"/>
    <w:rsid w:val="00AC62DF"/>
    <w:rsid w:val="00AC68DD"/>
    <w:rsid w:val="00AC7494"/>
    <w:rsid w:val="00AC786A"/>
    <w:rsid w:val="00AC7D94"/>
    <w:rsid w:val="00AD157D"/>
    <w:rsid w:val="00AD189A"/>
    <w:rsid w:val="00AD1E78"/>
    <w:rsid w:val="00AD2137"/>
    <w:rsid w:val="00AD2217"/>
    <w:rsid w:val="00AD242B"/>
    <w:rsid w:val="00AD4270"/>
    <w:rsid w:val="00AD5A47"/>
    <w:rsid w:val="00AD6BD7"/>
    <w:rsid w:val="00AD6C5E"/>
    <w:rsid w:val="00AD6FA0"/>
    <w:rsid w:val="00AD7363"/>
    <w:rsid w:val="00AE0248"/>
    <w:rsid w:val="00AE11E6"/>
    <w:rsid w:val="00AE1488"/>
    <w:rsid w:val="00AE19FC"/>
    <w:rsid w:val="00AE1EB0"/>
    <w:rsid w:val="00AE4177"/>
    <w:rsid w:val="00AE5762"/>
    <w:rsid w:val="00AE5A98"/>
    <w:rsid w:val="00AE6D17"/>
    <w:rsid w:val="00AE7D4A"/>
    <w:rsid w:val="00AF010C"/>
    <w:rsid w:val="00AF0289"/>
    <w:rsid w:val="00AF02D1"/>
    <w:rsid w:val="00AF06F6"/>
    <w:rsid w:val="00AF07F5"/>
    <w:rsid w:val="00AF0A0F"/>
    <w:rsid w:val="00AF1286"/>
    <w:rsid w:val="00AF142B"/>
    <w:rsid w:val="00AF14EE"/>
    <w:rsid w:val="00AF1DE5"/>
    <w:rsid w:val="00AF2158"/>
    <w:rsid w:val="00AF26C0"/>
    <w:rsid w:val="00AF2ED2"/>
    <w:rsid w:val="00AF38F0"/>
    <w:rsid w:val="00AF3A3F"/>
    <w:rsid w:val="00AF3E53"/>
    <w:rsid w:val="00AF528A"/>
    <w:rsid w:val="00AF5878"/>
    <w:rsid w:val="00AF6D72"/>
    <w:rsid w:val="00AF7541"/>
    <w:rsid w:val="00AF75FD"/>
    <w:rsid w:val="00AF7671"/>
    <w:rsid w:val="00AF7F48"/>
    <w:rsid w:val="00B00B5C"/>
    <w:rsid w:val="00B014E9"/>
    <w:rsid w:val="00B02BF7"/>
    <w:rsid w:val="00B036E6"/>
    <w:rsid w:val="00B03CA4"/>
    <w:rsid w:val="00B045C5"/>
    <w:rsid w:val="00B04BCB"/>
    <w:rsid w:val="00B05856"/>
    <w:rsid w:val="00B05C83"/>
    <w:rsid w:val="00B0744D"/>
    <w:rsid w:val="00B07494"/>
    <w:rsid w:val="00B07BB2"/>
    <w:rsid w:val="00B10A95"/>
    <w:rsid w:val="00B1141D"/>
    <w:rsid w:val="00B11FAF"/>
    <w:rsid w:val="00B12019"/>
    <w:rsid w:val="00B1349C"/>
    <w:rsid w:val="00B13ED2"/>
    <w:rsid w:val="00B159B9"/>
    <w:rsid w:val="00B15AC3"/>
    <w:rsid w:val="00B15CC5"/>
    <w:rsid w:val="00B15E38"/>
    <w:rsid w:val="00B1714E"/>
    <w:rsid w:val="00B17BBA"/>
    <w:rsid w:val="00B201AF"/>
    <w:rsid w:val="00B20961"/>
    <w:rsid w:val="00B2141E"/>
    <w:rsid w:val="00B215B6"/>
    <w:rsid w:val="00B21C96"/>
    <w:rsid w:val="00B2203A"/>
    <w:rsid w:val="00B241EF"/>
    <w:rsid w:val="00B24AB1"/>
    <w:rsid w:val="00B24D7A"/>
    <w:rsid w:val="00B24DC5"/>
    <w:rsid w:val="00B25BA9"/>
    <w:rsid w:val="00B25D6E"/>
    <w:rsid w:val="00B25D93"/>
    <w:rsid w:val="00B26333"/>
    <w:rsid w:val="00B263B6"/>
    <w:rsid w:val="00B26770"/>
    <w:rsid w:val="00B276E6"/>
    <w:rsid w:val="00B27780"/>
    <w:rsid w:val="00B3113B"/>
    <w:rsid w:val="00B31962"/>
    <w:rsid w:val="00B32144"/>
    <w:rsid w:val="00B3240D"/>
    <w:rsid w:val="00B328D5"/>
    <w:rsid w:val="00B33269"/>
    <w:rsid w:val="00B33B73"/>
    <w:rsid w:val="00B35528"/>
    <w:rsid w:val="00B357CC"/>
    <w:rsid w:val="00B358D9"/>
    <w:rsid w:val="00B35E41"/>
    <w:rsid w:val="00B36861"/>
    <w:rsid w:val="00B409B3"/>
    <w:rsid w:val="00B410D5"/>
    <w:rsid w:val="00B428A6"/>
    <w:rsid w:val="00B42B4F"/>
    <w:rsid w:val="00B42E9C"/>
    <w:rsid w:val="00B43E0A"/>
    <w:rsid w:val="00B44507"/>
    <w:rsid w:val="00B450F4"/>
    <w:rsid w:val="00B452F2"/>
    <w:rsid w:val="00B4566C"/>
    <w:rsid w:val="00B45917"/>
    <w:rsid w:val="00B45B24"/>
    <w:rsid w:val="00B460BA"/>
    <w:rsid w:val="00B46333"/>
    <w:rsid w:val="00B468E8"/>
    <w:rsid w:val="00B46A67"/>
    <w:rsid w:val="00B46DCB"/>
    <w:rsid w:val="00B473FF"/>
    <w:rsid w:val="00B502B9"/>
    <w:rsid w:val="00B505DF"/>
    <w:rsid w:val="00B524B0"/>
    <w:rsid w:val="00B52579"/>
    <w:rsid w:val="00B528C8"/>
    <w:rsid w:val="00B52B2F"/>
    <w:rsid w:val="00B52E0D"/>
    <w:rsid w:val="00B53A57"/>
    <w:rsid w:val="00B54807"/>
    <w:rsid w:val="00B54C98"/>
    <w:rsid w:val="00B54F68"/>
    <w:rsid w:val="00B54FAB"/>
    <w:rsid w:val="00B554E3"/>
    <w:rsid w:val="00B55B77"/>
    <w:rsid w:val="00B56457"/>
    <w:rsid w:val="00B57F57"/>
    <w:rsid w:val="00B60864"/>
    <w:rsid w:val="00B62966"/>
    <w:rsid w:val="00B62C6D"/>
    <w:rsid w:val="00B62CB9"/>
    <w:rsid w:val="00B63828"/>
    <w:rsid w:val="00B63FEF"/>
    <w:rsid w:val="00B64BAE"/>
    <w:rsid w:val="00B66095"/>
    <w:rsid w:val="00B67512"/>
    <w:rsid w:val="00B67960"/>
    <w:rsid w:val="00B708A6"/>
    <w:rsid w:val="00B7091C"/>
    <w:rsid w:val="00B716EF"/>
    <w:rsid w:val="00B71714"/>
    <w:rsid w:val="00B72078"/>
    <w:rsid w:val="00B726A5"/>
    <w:rsid w:val="00B72BE1"/>
    <w:rsid w:val="00B72DB4"/>
    <w:rsid w:val="00B7396A"/>
    <w:rsid w:val="00B73DAA"/>
    <w:rsid w:val="00B73E7D"/>
    <w:rsid w:val="00B7502B"/>
    <w:rsid w:val="00B7568A"/>
    <w:rsid w:val="00B756BC"/>
    <w:rsid w:val="00B7712F"/>
    <w:rsid w:val="00B80641"/>
    <w:rsid w:val="00B811A2"/>
    <w:rsid w:val="00B814A5"/>
    <w:rsid w:val="00B8375B"/>
    <w:rsid w:val="00B83DFF"/>
    <w:rsid w:val="00B845E7"/>
    <w:rsid w:val="00B84F44"/>
    <w:rsid w:val="00B8554B"/>
    <w:rsid w:val="00B8598F"/>
    <w:rsid w:val="00B85AD8"/>
    <w:rsid w:val="00B86793"/>
    <w:rsid w:val="00B86B9F"/>
    <w:rsid w:val="00B86F46"/>
    <w:rsid w:val="00B876E3"/>
    <w:rsid w:val="00B87E7B"/>
    <w:rsid w:val="00B905E9"/>
    <w:rsid w:val="00B90D8B"/>
    <w:rsid w:val="00B91297"/>
    <w:rsid w:val="00B920CF"/>
    <w:rsid w:val="00B929F5"/>
    <w:rsid w:val="00B935EB"/>
    <w:rsid w:val="00B93AD2"/>
    <w:rsid w:val="00B93F77"/>
    <w:rsid w:val="00B94214"/>
    <w:rsid w:val="00B958A5"/>
    <w:rsid w:val="00B96909"/>
    <w:rsid w:val="00B96B2F"/>
    <w:rsid w:val="00B9715F"/>
    <w:rsid w:val="00BA0B29"/>
    <w:rsid w:val="00BA0C42"/>
    <w:rsid w:val="00BA15B9"/>
    <w:rsid w:val="00BA24E1"/>
    <w:rsid w:val="00BA2D27"/>
    <w:rsid w:val="00BA2E98"/>
    <w:rsid w:val="00BA3499"/>
    <w:rsid w:val="00BA48C8"/>
    <w:rsid w:val="00BA48D7"/>
    <w:rsid w:val="00BA48FC"/>
    <w:rsid w:val="00BA6176"/>
    <w:rsid w:val="00BA64E9"/>
    <w:rsid w:val="00BB0A60"/>
    <w:rsid w:val="00BB1641"/>
    <w:rsid w:val="00BB18CD"/>
    <w:rsid w:val="00BB2342"/>
    <w:rsid w:val="00BB2BA6"/>
    <w:rsid w:val="00BB2E98"/>
    <w:rsid w:val="00BB32A3"/>
    <w:rsid w:val="00BB3D3F"/>
    <w:rsid w:val="00BB452A"/>
    <w:rsid w:val="00BB4D65"/>
    <w:rsid w:val="00BB62AB"/>
    <w:rsid w:val="00BB6E23"/>
    <w:rsid w:val="00BC2B81"/>
    <w:rsid w:val="00BC3F79"/>
    <w:rsid w:val="00BC4128"/>
    <w:rsid w:val="00BC44FC"/>
    <w:rsid w:val="00BC4CC5"/>
    <w:rsid w:val="00BC5299"/>
    <w:rsid w:val="00BC5488"/>
    <w:rsid w:val="00BC5F2E"/>
    <w:rsid w:val="00BC6384"/>
    <w:rsid w:val="00BC6954"/>
    <w:rsid w:val="00BC6FD5"/>
    <w:rsid w:val="00BC7126"/>
    <w:rsid w:val="00BC77C2"/>
    <w:rsid w:val="00BD059F"/>
    <w:rsid w:val="00BD0A43"/>
    <w:rsid w:val="00BD1618"/>
    <w:rsid w:val="00BD2D12"/>
    <w:rsid w:val="00BD5015"/>
    <w:rsid w:val="00BD5075"/>
    <w:rsid w:val="00BD50FA"/>
    <w:rsid w:val="00BD593F"/>
    <w:rsid w:val="00BD5F18"/>
    <w:rsid w:val="00BD6B92"/>
    <w:rsid w:val="00BD7A46"/>
    <w:rsid w:val="00BE0084"/>
    <w:rsid w:val="00BE0468"/>
    <w:rsid w:val="00BE0DC5"/>
    <w:rsid w:val="00BE0DE3"/>
    <w:rsid w:val="00BE1140"/>
    <w:rsid w:val="00BE133D"/>
    <w:rsid w:val="00BE1ABE"/>
    <w:rsid w:val="00BE1C44"/>
    <w:rsid w:val="00BE1D0D"/>
    <w:rsid w:val="00BE2BD4"/>
    <w:rsid w:val="00BE31B4"/>
    <w:rsid w:val="00BE3826"/>
    <w:rsid w:val="00BE4B02"/>
    <w:rsid w:val="00BE4BC6"/>
    <w:rsid w:val="00BE542C"/>
    <w:rsid w:val="00BE5431"/>
    <w:rsid w:val="00BE6132"/>
    <w:rsid w:val="00BE7B5C"/>
    <w:rsid w:val="00BE7C6A"/>
    <w:rsid w:val="00BF1ED3"/>
    <w:rsid w:val="00BF2686"/>
    <w:rsid w:val="00BF2EEA"/>
    <w:rsid w:val="00BF4057"/>
    <w:rsid w:val="00BF45D9"/>
    <w:rsid w:val="00BF48AD"/>
    <w:rsid w:val="00BF4A87"/>
    <w:rsid w:val="00BF6077"/>
    <w:rsid w:val="00C0025C"/>
    <w:rsid w:val="00C01445"/>
    <w:rsid w:val="00C0161B"/>
    <w:rsid w:val="00C0178E"/>
    <w:rsid w:val="00C01FD0"/>
    <w:rsid w:val="00C021D8"/>
    <w:rsid w:val="00C03478"/>
    <w:rsid w:val="00C0397C"/>
    <w:rsid w:val="00C04213"/>
    <w:rsid w:val="00C04A52"/>
    <w:rsid w:val="00C04E8D"/>
    <w:rsid w:val="00C06355"/>
    <w:rsid w:val="00C0658D"/>
    <w:rsid w:val="00C06C00"/>
    <w:rsid w:val="00C07A71"/>
    <w:rsid w:val="00C10741"/>
    <w:rsid w:val="00C10DDC"/>
    <w:rsid w:val="00C12E67"/>
    <w:rsid w:val="00C13A51"/>
    <w:rsid w:val="00C15D29"/>
    <w:rsid w:val="00C15D83"/>
    <w:rsid w:val="00C16035"/>
    <w:rsid w:val="00C161A2"/>
    <w:rsid w:val="00C17200"/>
    <w:rsid w:val="00C174A9"/>
    <w:rsid w:val="00C176D3"/>
    <w:rsid w:val="00C20B4F"/>
    <w:rsid w:val="00C217B9"/>
    <w:rsid w:val="00C21CC1"/>
    <w:rsid w:val="00C21F1F"/>
    <w:rsid w:val="00C23A1E"/>
    <w:rsid w:val="00C24F50"/>
    <w:rsid w:val="00C259DF"/>
    <w:rsid w:val="00C27064"/>
    <w:rsid w:val="00C27349"/>
    <w:rsid w:val="00C2755D"/>
    <w:rsid w:val="00C27D2C"/>
    <w:rsid w:val="00C30036"/>
    <w:rsid w:val="00C300D5"/>
    <w:rsid w:val="00C302B7"/>
    <w:rsid w:val="00C3113F"/>
    <w:rsid w:val="00C31338"/>
    <w:rsid w:val="00C318C1"/>
    <w:rsid w:val="00C31CD7"/>
    <w:rsid w:val="00C32BD7"/>
    <w:rsid w:val="00C32C98"/>
    <w:rsid w:val="00C333EC"/>
    <w:rsid w:val="00C34FDA"/>
    <w:rsid w:val="00C35245"/>
    <w:rsid w:val="00C35552"/>
    <w:rsid w:val="00C3696E"/>
    <w:rsid w:val="00C3744B"/>
    <w:rsid w:val="00C37481"/>
    <w:rsid w:val="00C3783B"/>
    <w:rsid w:val="00C40AD1"/>
    <w:rsid w:val="00C41344"/>
    <w:rsid w:val="00C413A9"/>
    <w:rsid w:val="00C415A9"/>
    <w:rsid w:val="00C42429"/>
    <w:rsid w:val="00C4287A"/>
    <w:rsid w:val="00C42CBF"/>
    <w:rsid w:val="00C430D6"/>
    <w:rsid w:val="00C4440F"/>
    <w:rsid w:val="00C44581"/>
    <w:rsid w:val="00C447E1"/>
    <w:rsid w:val="00C453BA"/>
    <w:rsid w:val="00C45613"/>
    <w:rsid w:val="00C46110"/>
    <w:rsid w:val="00C462CB"/>
    <w:rsid w:val="00C4671C"/>
    <w:rsid w:val="00C470B2"/>
    <w:rsid w:val="00C474E6"/>
    <w:rsid w:val="00C47602"/>
    <w:rsid w:val="00C47D0A"/>
    <w:rsid w:val="00C513B2"/>
    <w:rsid w:val="00C51F11"/>
    <w:rsid w:val="00C52019"/>
    <w:rsid w:val="00C52790"/>
    <w:rsid w:val="00C52923"/>
    <w:rsid w:val="00C533CA"/>
    <w:rsid w:val="00C53ED3"/>
    <w:rsid w:val="00C54303"/>
    <w:rsid w:val="00C5585C"/>
    <w:rsid w:val="00C55F7E"/>
    <w:rsid w:val="00C56511"/>
    <w:rsid w:val="00C56878"/>
    <w:rsid w:val="00C57450"/>
    <w:rsid w:val="00C57D96"/>
    <w:rsid w:val="00C6081B"/>
    <w:rsid w:val="00C61205"/>
    <w:rsid w:val="00C615D1"/>
    <w:rsid w:val="00C61C76"/>
    <w:rsid w:val="00C61E86"/>
    <w:rsid w:val="00C626A7"/>
    <w:rsid w:val="00C62A65"/>
    <w:rsid w:val="00C63601"/>
    <w:rsid w:val="00C63D6E"/>
    <w:rsid w:val="00C64ABE"/>
    <w:rsid w:val="00C66D9C"/>
    <w:rsid w:val="00C679C9"/>
    <w:rsid w:val="00C67A78"/>
    <w:rsid w:val="00C702CD"/>
    <w:rsid w:val="00C70430"/>
    <w:rsid w:val="00C7044D"/>
    <w:rsid w:val="00C70928"/>
    <w:rsid w:val="00C70C4E"/>
    <w:rsid w:val="00C72558"/>
    <w:rsid w:val="00C72C81"/>
    <w:rsid w:val="00C736F7"/>
    <w:rsid w:val="00C738EE"/>
    <w:rsid w:val="00C73CB3"/>
    <w:rsid w:val="00C73D39"/>
    <w:rsid w:val="00C7521F"/>
    <w:rsid w:val="00C7604B"/>
    <w:rsid w:val="00C7718C"/>
    <w:rsid w:val="00C771B5"/>
    <w:rsid w:val="00C77565"/>
    <w:rsid w:val="00C77913"/>
    <w:rsid w:val="00C8143D"/>
    <w:rsid w:val="00C8163B"/>
    <w:rsid w:val="00C81A4B"/>
    <w:rsid w:val="00C829A1"/>
    <w:rsid w:val="00C8353E"/>
    <w:rsid w:val="00C83740"/>
    <w:rsid w:val="00C8387A"/>
    <w:rsid w:val="00C83B0A"/>
    <w:rsid w:val="00C846FE"/>
    <w:rsid w:val="00C847C8"/>
    <w:rsid w:val="00C84CCD"/>
    <w:rsid w:val="00C84F28"/>
    <w:rsid w:val="00C8525B"/>
    <w:rsid w:val="00C855FC"/>
    <w:rsid w:val="00C86342"/>
    <w:rsid w:val="00C86D38"/>
    <w:rsid w:val="00C872B4"/>
    <w:rsid w:val="00C87373"/>
    <w:rsid w:val="00C87550"/>
    <w:rsid w:val="00C87B93"/>
    <w:rsid w:val="00C87FE8"/>
    <w:rsid w:val="00C90657"/>
    <w:rsid w:val="00C90E8B"/>
    <w:rsid w:val="00C911C9"/>
    <w:rsid w:val="00C91869"/>
    <w:rsid w:val="00C918BA"/>
    <w:rsid w:val="00C91BC6"/>
    <w:rsid w:val="00C91E2D"/>
    <w:rsid w:val="00C922B7"/>
    <w:rsid w:val="00C930E9"/>
    <w:rsid w:val="00C931B4"/>
    <w:rsid w:val="00C93BDE"/>
    <w:rsid w:val="00C9434A"/>
    <w:rsid w:val="00C94DED"/>
    <w:rsid w:val="00C952E2"/>
    <w:rsid w:val="00C9557E"/>
    <w:rsid w:val="00C959ED"/>
    <w:rsid w:val="00C95AFE"/>
    <w:rsid w:val="00C96771"/>
    <w:rsid w:val="00C96A1F"/>
    <w:rsid w:val="00CA157C"/>
    <w:rsid w:val="00CA3981"/>
    <w:rsid w:val="00CA5575"/>
    <w:rsid w:val="00CA5C2E"/>
    <w:rsid w:val="00CA5DCF"/>
    <w:rsid w:val="00CA613D"/>
    <w:rsid w:val="00CA77B9"/>
    <w:rsid w:val="00CA7ACE"/>
    <w:rsid w:val="00CB02DA"/>
    <w:rsid w:val="00CB06C3"/>
    <w:rsid w:val="00CB1050"/>
    <w:rsid w:val="00CB293A"/>
    <w:rsid w:val="00CB3B74"/>
    <w:rsid w:val="00CB52EA"/>
    <w:rsid w:val="00CB5FC1"/>
    <w:rsid w:val="00CB6786"/>
    <w:rsid w:val="00CB67C9"/>
    <w:rsid w:val="00CB714E"/>
    <w:rsid w:val="00CB7250"/>
    <w:rsid w:val="00CB7B10"/>
    <w:rsid w:val="00CC014F"/>
    <w:rsid w:val="00CC0248"/>
    <w:rsid w:val="00CC0675"/>
    <w:rsid w:val="00CC20A1"/>
    <w:rsid w:val="00CC2172"/>
    <w:rsid w:val="00CC30D1"/>
    <w:rsid w:val="00CC34E1"/>
    <w:rsid w:val="00CC3BAA"/>
    <w:rsid w:val="00CC448B"/>
    <w:rsid w:val="00CC4613"/>
    <w:rsid w:val="00CC4810"/>
    <w:rsid w:val="00CC5BF0"/>
    <w:rsid w:val="00CC760C"/>
    <w:rsid w:val="00CC770F"/>
    <w:rsid w:val="00CC780B"/>
    <w:rsid w:val="00CD0511"/>
    <w:rsid w:val="00CD1624"/>
    <w:rsid w:val="00CD1D5F"/>
    <w:rsid w:val="00CD2523"/>
    <w:rsid w:val="00CD4D40"/>
    <w:rsid w:val="00CD4E74"/>
    <w:rsid w:val="00CD53F7"/>
    <w:rsid w:val="00CD5744"/>
    <w:rsid w:val="00CD5944"/>
    <w:rsid w:val="00CD68B7"/>
    <w:rsid w:val="00CD772F"/>
    <w:rsid w:val="00CE0AE7"/>
    <w:rsid w:val="00CE0E72"/>
    <w:rsid w:val="00CE0F7D"/>
    <w:rsid w:val="00CE13D2"/>
    <w:rsid w:val="00CE243D"/>
    <w:rsid w:val="00CE4065"/>
    <w:rsid w:val="00CE4D30"/>
    <w:rsid w:val="00CE56D9"/>
    <w:rsid w:val="00CE696B"/>
    <w:rsid w:val="00CE6C3B"/>
    <w:rsid w:val="00CE6DE4"/>
    <w:rsid w:val="00CE6FD8"/>
    <w:rsid w:val="00CE73A8"/>
    <w:rsid w:val="00CF01AE"/>
    <w:rsid w:val="00CF0322"/>
    <w:rsid w:val="00CF07C4"/>
    <w:rsid w:val="00CF287D"/>
    <w:rsid w:val="00CF3A90"/>
    <w:rsid w:val="00CF3AA0"/>
    <w:rsid w:val="00CF428D"/>
    <w:rsid w:val="00CF4BA5"/>
    <w:rsid w:val="00CF5069"/>
    <w:rsid w:val="00CF662A"/>
    <w:rsid w:val="00CF6789"/>
    <w:rsid w:val="00CF7617"/>
    <w:rsid w:val="00CF7D93"/>
    <w:rsid w:val="00CF7DC3"/>
    <w:rsid w:val="00D00519"/>
    <w:rsid w:val="00D033EE"/>
    <w:rsid w:val="00D039AE"/>
    <w:rsid w:val="00D046C6"/>
    <w:rsid w:val="00D04796"/>
    <w:rsid w:val="00D0566D"/>
    <w:rsid w:val="00D058F8"/>
    <w:rsid w:val="00D05DF6"/>
    <w:rsid w:val="00D0603E"/>
    <w:rsid w:val="00D06050"/>
    <w:rsid w:val="00D06067"/>
    <w:rsid w:val="00D06127"/>
    <w:rsid w:val="00D0674F"/>
    <w:rsid w:val="00D06B62"/>
    <w:rsid w:val="00D06F1D"/>
    <w:rsid w:val="00D07252"/>
    <w:rsid w:val="00D07DC7"/>
    <w:rsid w:val="00D111BF"/>
    <w:rsid w:val="00D111C6"/>
    <w:rsid w:val="00D114FC"/>
    <w:rsid w:val="00D11860"/>
    <w:rsid w:val="00D11A83"/>
    <w:rsid w:val="00D1287D"/>
    <w:rsid w:val="00D1308F"/>
    <w:rsid w:val="00D131F1"/>
    <w:rsid w:val="00D131F7"/>
    <w:rsid w:val="00D14105"/>
    <w:rsid w:val="00D14363"/>
    <w:rsid w:val="00D146EE"/>
    <w:rsid w:val="00D147EA"/>
    <w:rsid w:val="00D14D4E"/>
    <w:rsid w:val="00D165C2"/>
    <w:rsid w:val="00D171A8"/>
    <w:rsid w:val="00D17852"/>
    <w:rsid w:val="00D17BCB"/>
    <w:rsid w:val="00D20B35"/>
    <w:rsid w:val="00D233C5"/>
    <w:rsid w:val="00D24880"/>
    <w:rsid w:val="00D25E50"/>
    <w:rsid w:val="00D26A28"/>
    <w:rsid w:val="00D279AF"/>
    <w:rsid w:val="00D27E04"/>
    <w:rsid w:val="00D30210"/>
    <w:rsid w:val="00D31F58"/>
    <w:rsid w:val="00D3218F"/>
    <w:rsid w:val="00D325B2"/>
    <w:rsid w:val="00D32C62"/>
    <w:rsid w:val="00D32E98"/>
    <w:rsid w:val="00D331D5"/>
    <w:rsid w:val="00D33344"/>
    <w:rsid w:val="00D3473F"/>
    <w:rsid w:val="00D34E0B"/>
    <w:rsid w:val="00D34EC4"/>
    <w:rsid w:val="00D358BC"/>
    <w:rsid w:val="00D36A66"/>
    <w:rsid w:val="00D3753F"/>
    <w:rsid w:val="00D4030D"/>
    <w:rsid w:val="00D403DB"/>
    <w:rsid w:val="00D418F9"/>
    <w:rsid w:val="00D426CF"/>
    <w:rsid w:val="00D43F8F"/>
    <w:rsid w:val="00D44C4D"/>
    <w:rsid w:val="00D46AA1"/>
    <w:rsid w:val="00D470C9"/>
    <w:rsid w:val="00D471B6"/>
    <w:rsid w:val="00D472D6"/>
    <w:rsid w:val="00D479A1"/>
    <w:rsid w:val="00D5069F"/>
    <w:rsid w:val="00D50C62"/>
    <w:rsid w:val="00D50D4A"/>
    <w:rsid w:val="00D512D7"/>
    <w:rsid w:val="00D51D4E"/>
    <w:rsid w:val="00D53E62"/>
    <w:rsid w:val="00D5468E"/>
    <w:rsid w:val="00D54B21"/>
    <w:rsid w:val="00D54E28"/>
    <w:rsid w:val="00D56124"/>
    <w:rsid w:val="00D56C0E"/>
    <w:rsid w:val="00D56FEF"/>
    <w:rsid w:val="00D571F2"/>
    <w:rsid w:val="00D57218"/>
    <w:rsid w:val="00D574FA"/>
    <w:rsid w:val="00D60229"/>
    <w:rsid w:val="00D61F2F"/>
    <w:rsid w:val="00D62A43"/>
    <w:rsid w:val="00D62AC4"/>
    <w:rsid w:val="00D62B24"/>
    <w:rsid w:val="00D631D1"/>
    <w:rsid w:val="00D6487E"/>
    <w:rsid w:val="00D64D4D"/>
    <w:rsid w:val="00D64D71"/>
    <w:rsid w:val="00D64EE3"/>
    <w:rsid w:val="00D6510A"/>
    <w:rsid w:val="00D65A2F"/>
    <w:rsid w:val="00D65F3D"/>
    <w:rsid w:val="00D666A3"/>
    <w:rsid w:val="00D66956"/>
    <w:rsid w:val="00D6695A"/>
    <w:rsid w:val="00D66C5F"/>
    <w:rsid w:val="00D67308"/>
    <w:rsid w:val="00D679D9"/>
    <w:rsid w:val="00D67D60"/>
    <w:rsid w:val="00D701F3"/>
    <w:rsid w:val="00D70D03"/>
    <w:rsid w:val="00D71097"/>
    <w:rsid w:val="00D71F2D"/>
    <w:rsid w:val="00D72765"/>
    <w:rsid w:val="00D72888"/>
    <w:rsid w:val="00D73158"/>
    <w:rsid w:val="00D73453"/>
    <w:rsid w:val="00D73586"/>
    <w:rsid w:val="00D73F78"/>
    <w:rsid w:val="00D7496E"/>
    <w:rsid w:val="00D75EAC"/>
    <w:rsid w:val="00D76C1C"/>
    <w:rsid w:val="00D76EEA"/>
    <w:rsid w:val="00D77503"/>
    <w:rsid w:val="00D77C1B"/>
    <w:rsid w:val="00D80D19"/>
    <w:rsid w:val="00D811D0"/>
    <w:rsid w:val="00D81DB2"/>
    <w:rsid w:val="00D837BF"/>
    <w:rsid w:val="00D84A71"/>
    <w:rsid w:val="00D8503E"/>
    <w:rsid w:val="00D85C68"/>
    <w:rsid w:val="00D85FCA"/>
    <w:rsid w:val="00D864A2"/>
    <w:rsid w:val="00D868DD"/>
    <w:rsid w:val="00D87733"/>
    <w:rsid w:val="00D90036"/>
    <w:rsid w:val="00D90321"/>
    <w:rsid w:val="00D9054C"/>
    <w:rsid w:val="00D90B32"/>
    <w:rsid w:val="00D90C9E"/>
    <w:rsid w:val="00D929E5"/>
    <w:rsid w:val="00D93263"/>
    <w:rsid w:val="00D9357B"/>
    <w:rsid w:val="00D9380F"/>
    <w:rsid w:val="00D944DB"/>
    <w:rsid w:val="00D95B24"/>
    <w:rsid w:val="00D960D3"/>
    <w:rsid w:val="00D9646F"/>
    <w:rsid w:val="00D9694B"/>
    <w:rsid w:val="00DA0523"/>
    <w:rsid w:val="00DA2CC1"/>
    <w:rsid w:val="00DA3162"/>
    <w:rsid w:val="00DA39B4"/>
    <w:rsid w:val="00DA4322"/>
    <w:rsid w:val="00DA4A25"/>
    <w:rsid w:val="00DA4F31"/>
    <w:rsid w:val="00DA5138"/>
    <w:rsid w:val="00DA5A54"/>
    <w:rsid w:val="00DA6A18"/>
    <w:rsid w:val="00DA76A2"/>
    <w:rsid w:val="00DB083C"/>
    <w:rsid w:val="00DB1B42"/>
    <w:rsid w:val="00DB1DF1"/>
    <w:rsid w:val="00DB219A"/>
    <w:rsid w:val="00DB246B"/>
    <w:rsid w:val="00DB3D8C"/>
    <w:rsid w:val="00DB4337"/>
    <w:rsid w:val="00DB4510"/>
    <w:rsid w:val="00DB502C"/>
    <w:rsid w:val="00DB5B79"/>
    <w:rsid w:val="00DB69E2"/>
    <w:rsid w:val="00DB6A72"/>
    <w:rsid w:val="00DB6CB9"/>
    <w:rsid w:val="00DB73B7"/>
    <w:rsid w:val="00DC0256"/>
    <w:rsid w:val="00DC12CE"/>
    <w:rsid w:val="00DC17FC"/>
    <w:rsid w:val="00DC1A8D"/>
    <w:rsid w:val="00DC20C0"/>
    <w:rsid w:val="00DC2202"/>
    <w:rsid w:val="00DC2391"/>
    <w:rsid w:val="00DC3038"/>
    <w:rsid w:val="00DC3386"/>
    <w:rsid w:val="00DC3622"/>
    <w:rsid w:val="00DC3AE5"/>
    <w:rsid w:val="00DC416C"/>
    <w:rsid w:val="00DC418E"/>
    <w:rsid w:val="00DC432F"/>
    <w:rsid w:val="00DC458E"/>
    <w:rsid w:val="00DC531B"/>
    <w:rsid w:val="00DC539E"/>
    <w:rsid w:val="00DC53E8"/>
    <w:rsid w:val="00DC5BDC"/>
    <w:rsid w:val="00DC6697"/>
    <w:rsid w:val="00DC7F98"/>
    <w:rsid w:val="00DD10FF"/>
    <w:rsid w:val="00DD1492"/>
    <w:rsid w:val="00DD1919"/>
    <w:rsid w:val="00DD344E"/>
    <w:rsid w:val="00DD39E4"/>
    <w:rsid w:val="00DD3F2F"/>
    <w:rsid w:val="00DD48E5"/>
    <w:rsid w:val="00DD4A56"/>
    <w:rsid w:val="00DD5B05"/>
    <w:rsid w:val="00DD66BC"/>
    <w:rsid w:val="00DD678C"/>
    <w:rsid w:val="00DD7B0E"/>
    <w:rsid w:val="00DD7BCF"/>
    <w:rsid w:val="00DD7CFA"/>
    <w:rsid w:val="00DE112A"/>
    <w:rsid w:val="00DE21C0"/>
    <w:rsid w:val="00DE21C9"/>
    <w:rsid w:val="00DE2A50"/>
    <w:rsid w:val="00DE32DC"/>
    <w:rsid w:val="00DE33A9"/>
    <w:rsid w:val="00DE4604"/>
    <w:rsid w:val="00DE4639"/>
    <w:rsid w:val="00DE4B64"/>
    <w:rsid w:val="00DE5718"/>
    <w:rsid w:val="00DE6229"/>
    <w:rsid w:val="00DE6BED"/>
    <w:rsid w:val="00DE75CF"/>
    <w:rsid w:val="00DE7970"/>
    <w:rsid w:val="00DF022E"/>
    <w:rsid w:val="00DF0A83"/>
    <w:rsid w:val="00DF0D0D"/>
    <w:rsid w:val="00DF0FFB"/>
    <w:rsid w:val="00DF1C3F"/>
    <w:rsid w:val="00DF39B0"/>
    <w:rsid w:val="00DF3A0E"/>
    <w:rsid w:val="00DF4B8D"/>
    <w:rsid w:val="00DF50AA"/>
    <w:rsid w:val="00DF6B78"/>
    <w:rsid w:val="00DF6DCB"/>
    <w:rsid w:val="00DF731E"/>
    <w:rsid w:val="00DF774A"/>
    <w:rsid w:val="00E00682"/>
    <w:rsid w:val="00E00806"/>
    <w:rsid w:val="00E00D35"/>
    <w:rsid w:val="00E01861"/>
    <w:rsid w:val="00E01DB6"/>
    <w:rsid w:val="00E02917"/>
    <w:rsid w:val="00E0303E"/>
    <w:rsid w:val="00E039C2"/>
    <w:rsid w:val="00E03B9E"/>
    <w:rsid w:val="00E04300"/>
    <w:rsid w:val="00E05BCE"/>
    <w:rsid w:val="00E05E60"/>
    <w:rsid w:val="00E06C8F"/>
    <w:rsid w:val="00E07776"/>
    <w:rsid w:val="00E102D5"/>
    <w:rsid w:val="00E11C0A"/>
    <w:rsid w:val="00E12CE4"/>
    <w:rsid w:val="00E12ED1"/>
    <w:rsid w:val="00E13D22"/>
    <w:rsid w:val="00E1570D"/>
    <w:rsid w:val="00E15F20"/>
    <w:rsid w:val="00E163A6"/>
    <w:rsid w:val="00E164EC"/>
    <w:rsid w:val="00E16EC1"/>
    <w:rsid w:val="00E17721"/>
    <w:rsid w:val="00E209E2"/>
    <w:rsid w:val="00E2234F"/>
    <w:rsid w:val="00E22B2D"/>
    <w:rsid w:val="00E22D61"/>
    <w:rsid w:val="00E23291"/>
    <w:rsid w:val="00E23841"/>
    <w:rsid w:val="00E23D69"/>
    <w:rsid w:val="00E23D71"/>
    <w:rsid w:val="00E246E3"/>
    <w:rsid w:val="00E24BD9"/>
    <w:rsid w:val="00E2501C"/>
    <w:rsid w:val="00E262D6"/>
    <w:rsid w:val="00E26886"/>
    <w:rsid w:val="00E27248"/>
    <w:rsid w:val="00E27D38"/>
    <w:rsid w:val="00E3003B"/>
    <w:rsid w:val="00E30DE1"/>
    <w:rsid w:val="00E31EBC"/>
    <w:rsid w:val="00E327CD"/>
    <w:rsid w:val="00E32C2B"/>
    <w:rsid w:val="00E335EB"/>
    <w:rsid w:val="00E337F7"/>
    <w:rsid w:val="00E33DC9"/>
    <w:rsid w:val="00E34599"/>
    <w:rsid w:val="00E41D21"/>
    <w:rsid w:val="00E428AC"/>
    <w:rsid w:val="00E42AC3"/>
    <w:rsid w:val="00E43623"/>
    <w:rsid w:val="00E4389B"/>
    <w:rsid w:val="00E441FA"/>
    <w:rsid w:val="00E443B1"/>
    <w:rsid w:val="00E46A29"/>
    <w:rsid w:val="00E47A24"/>
    <w:rsid w:val="00E47B26"/>
    <w:rsid w:val="00E47ED8"/>
    <w:rsid w:val="00E5193F"/>
    <w:rsid w:val="00E522B2"/>
    <w:rsid w:val="00E542A5"/>
    <w:rsid w:val="00E560E8"/>
    <w:rsid w:val="00E56A62"/>
    <w:rsid w:val="00E56F51"/>
    <w:rsid w:val="00E60407"/>
    <w:rsid w:val="00E62E37"/>
    <w:rsid w:val="00E62FD6"/>
    <w:rsid w:val="00E6309B"/>
    <w:rsid w:val="00E637E4"/>
    <w:rsid w:val="00E64472"/>
    <w:rsid w:val="00E65433"/>
    <w:rsid w:val="00E6598A"/>
    <w:rsid w:val="00E65DAC"/>
    <w:rsid w:val="00E6760B"/>
    <w:rsid w:val="00E679AC"/>
    <w:rsid w:val="00E7041B"/>
    <w:rsid w:val="00E704FE"/>
    <w:rsid w:val="00E7054A"/>
    <w:rsid w:val="00E7062F"/>
    <w:rsid w:val="00E71405"/>
    <w:rsid w:val="00E71A04"/>
    <w:rsid w:val="00E726CB"/>
    <w:rsid w:val="00E735D4"/>
    <w:rsid w:val="00E73B6A"/>
    <w:rsid w:val="00E73E19"/>
    <w:rsid w:val="00E743D3"/>
    <w:rsid w:val="00E74F38"/>
    <w:rsid w:val="00E74FB9"/>
    <w:rsid w:val="00E75A6F"/>
    <w:rsid w:val="00E7620F"/>
    <w:rsid w:val="00E7679B"/>
    <w:rsid w:val="00E77710"/>
    <w:rsid w:val="00E77717"/>
    <w:rsid w:val="00E77E42"/>
    <w:rsid w:val="00E804C2"/>
    <w:rsid w:val="00E805B4"/>
    <w:rsid w:val="00E80763"/>
    <w:rsid w:val="00E808F0"/>
    <w:rsid w:val="00E80C23"/>
    <w:rsid w:val="00E8105C"/>
    <w:rsid w:val="00E811CC"/>
    <w:rsid w:val="00E81458"/>
    <w:rsid w:val="00E81735"/>
    <w:rsid w:val="00E81F2F"/>
    <w:rsid w:val="00E827C3"/>
    <w:rsid w:val="00E83431"/>
    <w:rsid w:val="00E843FC"/>
    <w:rsid w:val="00E85D17"/>
    <w:rsid w:val="00E862E4"/>
    <w:rsid w:val="00E86C7F"/>
    <w:rsid w:val="00E8743D"/>
    <w:rsid w:val="00E87448"/>
    <w:rsid w:val="00E8761D"/>
    <w:rsid w:val="00E9047A"/>
    <w:rsid w:val="00E92668"/>
    <w:rsid w:val="00E927FA"/>
    <w:rsid w:val="00E92A4B"/>
    <w:rsid w:val="00E92F97"/>
    <w:rsid w:val="00E93001"/>
    <w:rsid w:val="00E933AC"/>
    <w:rsid w:val="00E93AB4"/>
    <w:rsid w:val="00E950E8"/>
    <w:rsid w:val="00E95A8D"/>
    <w:rsid w:val="00E95E6B"/>
    <w:rsid w:val="00E96202"/>
    <w:rsid w:val="00E96E6F"/>
    <w:rsid w:val="00E97715"/>
    <w:rsid w:val="00EA069B"/>
    <w:rsid w:val="00EA091D"/>
    <w:rsid w:val="00EA0959"/>
    <w:rsid w:val="00EA1052"/>
    <w:rsid w:val="00EA11E0"/>
    <w:rsid w:val="00EA26B1"/>
    <w:rsid w:val="00EA26C8"/>
    <w:rsid w:val="00EA279D"/>
    <w:rsid w:val="00EA326F"/>
    <w:rsid w:val="00EA3F3C"/>
    <w:rsid w:val="00EA463A"/>
    <w:rsid w:val="00EA4AF9"/>
    <w:rsid w:val="00EA5073"/>
    <w:rsid w:val="00EA50DE"/>
    <w:rsid w:val="00EA52D9"/>
    <w:rsid w:val="00EA5587"/>
    <w:rsid w:val="00EA6020"/>
    <w:rsid w:val="00EA716B"/>
    <w:rsid w:val="00EA77CD"/>
    <w:rsid w:val="00EA790E"/>
    <w:rsid w:val="00EA7BD2"/>
    <w:rsid w:val="00EB012F"/>
    <w:rsid w:val="00EB0341"/>
    <w:rsid w:val="00EB0630"/>
    <w:rsid w:val="00EB17E2"/>
    <w:rsid w:val="00EB1B4A"/>
    <w:rsid w:val="00EB26E3"/>
    <w:rsid w:val="00EB5C29"/>
    <w:rsid w:val="00EB68CB"/>
    <w:rsid w:val="00EB7200"/>
    <w:rsid w:val="00EB7203"/>
    <w:rsid w:val="00EB7259"/>
    <w:rsid w:val="00EB7F19"/>
    <w:rsid w:val="00EB7F28"/>
    <w:rsid w:val="00EC007F"/>
    <w:rsid w:val="00EC251C"/>
    <w:rsid w:val="00EC34F7"/>
    <w:rsid w:val="00EC4297"/>
    <w:rsid w:val="00EC46DE"/>
    <w:rsid w:val="00EC574C"/>
    <w:rsid w:val="00EC6051"/>
    <w:rsid w:val="00EC63CC"/>
    <w:rsid w:val="00EC7334"/>
    <w:rsid w:val="00EC7D8C"/>
    <w:rsid w:val="00ED01AF"/>
    <w:rsid w:val="00ED0DE3"/>
    <w:rsid w:val="00ED10FC"/>
    <w:rsid w:val="00ED1AE1"/>
    <w:rsid w:val="00ED1B04"/>
    <w:rsid w:val="00ED2085"/>
    <w:rsid w:val="00ED261F"/>
    <w:rsid w:val="00ED2620"/>
    <w:rsid w:val="00ED322F"/>
    <w:rsid w:val="00ED3853"/>
    <w:rsid w:val="00ED56D1"/>
    <w:rsid w:val="00ED5E1C"/>
    <w:rsid w:val="00ED6815"/>
    <w:rsid w:val="00ED69FB"/>
    <w:rsid w:val="00ED7140"/>
    <w:rsid w:val="00ED7B75"/>
    <w:rsid w:val="00EE0665"/>
    <w:rsid w:val="00EE07DB"/>
    <w:rsid w:val="00EE0988"/>
    <w:rsid w:val="00EE2CCD"/>
    <w:rsid w:val="00EE4377"/>
    <w:rsid w:val="00EE4593"/>
    <w:rsid w:val="00EE4857"/>
    <w:rsid w:val="00EE6B30"/>
    <w:rsid w:val="00EE6B87"/>
    <w:rsid w:val="00EE798C"/>
    <w:rsid w:val="00EE7BDE"/>
    <w:rsid w:val="00EF04A2"/>
    <w:rsid w:val="00EF04B2"/>
    <w:rsid w:val="00EF05D5"/>
    <w:rsid w:val="00EF0C48"/>
    <w:rsid w:val="00EF0CD9"/>
    <w:rsid w:val="00EF0F08"/>
    <w:rsid w:val="00EF117B"/>
    <w:rsid w:val="00EF18DB"/>
    <w:rsid w:val="00EF1A13"/>
    <w:rsid w:val="00EF2DD9"/>
    <w:rsid w:val="00EF3DA9"/>
    <w:rsid w:val="00EF412F"/>
    <w:rsid w:val="00EF43A7"/>
    <w:rsid w:val="00EF57C8"/>
    <w:rsid w:val="00EF5C85"/>
    <w:rsid w:val="00EF61CE"/>
    <w:rsid w:val="00EF6F62"/>
    <w:rsid w:val="00EF762A"/>
    <w:rsid w:val="00F006B9"/>
    <w:rsid w:val="00F01AEB"/>
    <w:rsid w:val="00F02074"/>
    <w:rsid w:val="00F0243F"/>
    <w:rsid w:val="00F02E3B"/>
    <w:rsid w:val="00F0336F"/>
    <w:rsid w:val="00F0357B"/>
    <w:rsid w:val="00F04765"/>
    <w:rsid w:val="00F053A6"/>
    <w:rsid w:val="00F05D19"/>
    <w:rsid w:val="00F06023"/>
    <w:rsid w:val="00F0631A"/>
    <w:rsid w:val="00F0697F"/>
    <w:rsid w:val="00F06BFF"/>
    <w:rsid w:val="00F1093D"/>
    <w:rsid w:val="00F10946"/>
    <w:rsid w:val="00F11021"/>
    <w:rsid w:val="00F115F8"/>
    <w:rsid w:val="00F11E34"/>
    <w:rsid w:val="00F1224B"/>
    <w:rsid w:val="00F1231F"/>
    <w:rsid w:val="00F1255D"/>
    <w:rsid w:val="00F12614"/>
    <w:rsid w:val="00F13688"/>
    <w:rsid w:val="00F1370E"/>
    <w:rsid w:val="00F14154"/>
    <w:rsid w:val="00F14F53"/>
    <w:rsid w:val="00F1550A"/>
    <w:rsid w:val="00F15F06"/>
    <w:rsid w:val="00F1604B"/>
    <w:rsid w:val="00F1719F"/>
    <w:rsid w:val="00F171C3"/>
    <w:rsid w:val="00F175DE"/>
    <w:rsid w:val="00F17D55"/>
    <w:rsid w:val="00F17E74"/>
    <w:rsid w:val="00F17FED"/>
    <w:rsid w:val="00F2078A"/>
    <w:rsid w:val="00F20C1E"/>
    <w:rsid w:val="00F214DE"/>
    <w:rsid w:val="00F21A58"/>
    <w:rsid w:val="00F21FBA"/>
    <w:rsid w:val="00F230F2"/>
    <w:rsid w:val="00F23D1B"/>
    <w:rsid w:val="00F245C9"/>
    <w:rsid w:val="00F24F91"/>
    <w:rsid w:val="00F26343"/>
    <w:rsid w:val="00F268B8"/>
    <w:rsid w:val="00F26C8C"/>
    <w:rsid w:val="00F27DF1"/>
    <w:rsid w:val="00F27FD8"/>
    <w:rsid w:val="00F3064F"/>
    <w:rsid w:val="00F3095A"/>
    <w:rsid w:val="00F30F77"/>
    <w:rsid w:val="00F317CD"/>
    <w:rsid w:val="00F323E0"/>
    <w:rsid w:val="00F32A6E"/>
    <w:rsid w:val="00F340B1"/>
    <w:rsid w:val="00F3430D"/>
    <w:rsid w:val="00F34987"/>
    <w:rsid w:val="00F34C80"/>
    <w:rsid w:val="00F35B19"/>
    <w:rsid w:val="00F36BDC"/>
    <w:rsid w:val="00F36DDC"/>
    <w:rsid w:val="00F4057B"/>
    <w:rsid w:val="00F40E83"/>
    <w:rsid w:val="00F40FB7"/>
    <w:rsid w:val="00F41502"/>
    <w:rsid w:val="00F41C2F"/>
    <w:rsid w:val="00F43404"/>
    <w:rsid w:val="00F4349B"/>
    <w:rsid w:val="00F4382F"/>
    <w:rsid w:val="00F43F2A"/>
    <w:rsid w:val="00F4570D"/>
    <w:rsid w:val="00F46104"/>
    <w:rsid w:val="00F46BF7"/>
    <w:rsid w:val="00F47C68"/>
    <w:rsid w:val="00F500FF"/>
    <w:rsid w:val="00F50F90"/>
    <w:rsid w:val="00F51461"/>
    <w:rsid w:val="00F51DA4"/>
    <w:rsid w:val="00F52179"/>
    <w:rsid w:val="00F52583"/>
    <w:rsid w:val="00F5574B"/>
    <w:rsid w:val="00F55CDF"/>
    <w:rsid w:val="00F5754B"/>
    <w:rsid w:val="00F5767A"/>
    <w:rsid w:val="00F60BC3"/>
    <w:rsid w:val="00F60EBD"/>
    <w:rsid w:val="00F61303"/>
    <w:rsid w:val="00F6170A"/>
    <w:rsid w:val="00F6204D"/>
    <w:rsid w:val="00F6587E"/>
    <w:rsid w:val="00F65C91"/>
    <w:rsid w:val="00F66345"/>
    <w:rsid w:val="00F66504"/>
    <w:rsid w:val="00F6680D"/>
    <w:rsid w:val="00F66B0F"/>
    <w:rsid w:val="00F7019F"/>
    <w:rsid w:val="00F732F3"/>
    <w:rsid w:val="00F744E7"/>
    <w:rsid w:val="00F7462E"/>
    <w:rsid w:val="00F7541B"/>
    <w:rsid w:val="00F774BB"/>
    <w:rsid w:val="00F77F9E"/>
    <w:rsid w:val="00F81AE5"/>
    <w:rsid w:val="00F82551"/>
    <w:rsid w:val="00F82CCC"/>
    <w:rsid w:val="00F83CA9"/>
    <w:rsid w:val="00F844CF"/>
    <w:rsid w:val="00F84B51"/>
    <w:rsid w:val="00F85DC8"/>
    <w:rsid w:val="00F86710"/>
    <w:rsid w:val="00F86D2B"/>
    <w:rsid w:val="00F87085"/>
    <w:rsid w:val="00F90312"/>
    <w:rsid w:val="00F91270"/>
    <w:rsid w:val="00F915EB"/>
    <w:rsid w:val="00F94426"/>
    <w:rsid w:val="00F947FB"/>
    <w:rsid w:val="00F94893"/>
    <w:rsid w:val="00F94D46"/>
    <w:rsid w:val="00F9652B"/>
    <w:rsid w:val="00F97BA5"/>
    <w:rsid w:val="00F97ED6"/>
    <w:rsid w:val="00F97F05"/>
    <w:rsid w:val="00F97FBC"/>
    <w:rsid w:val="00FA0311"/>
    <w:rsid w:val="00FA0680"/>
    <w:rsid w:val="00FA0F7D"/>
    <w:rsid w:val="00FA1609"/>
    <w:rsid w:val="00FA169E"/>
    <w:rsid w:val="00FA246F"/>
    <w:rsid w:val="00FA24FA"/>
    <w:rsid w:val="00FA2B3D"/>
    <w:rsid w:val="00FA320F"/>
    <w:rsid w:val="00FA3A27"/>
    <w:rsid w:val="00FA3E78"/>
    <w:rsid w:val="00FA3F3D"/>
    <w:rsid w:val="00FA49D6"/>
    <w:rsid w:val="00FA4CA5"/>
    <w:rsid w:val="00FA5F59"/>
    <w:rsid w:val="00FA7300"/>
    <w:rsid w:val="00FA7781"/>
    <w:rsid w:val="00FB2539"/>
    <w:rsid w:val="00FB258F"/>
    <w:rsid w:val="00FB271F"/>
    <w:rsid w:val="00FB2F18"/>
    <w:rsid w:val="00FB30F5"/>
    <w:rsid w:val="00FB3D72"/>
    <w:rsid w:val="00FB421E"/>
    <w:rsid w:val="00FB467F"/>
    <w:rsid w:val="00FB4E87"/>
    <w:rsid w:val="00FB4F15"/>
    <w:rsid w:val="00FB51B7"/>
    <w:rsid w:val="00FB5382"/>
    <w:rsid w:val="00FB5CB7"/>
    <w:rsid w:val="00FB5EB3"/>
    <w:rsid w:val="00FB6711"/>
    <w:rsid w:val="00FB6F34"/>
    <w:rsid w:val="00FB748F"/>
    <w:rsid w:val="00FB76D4"/>
    <w:rsid w:val="00FB76DF"/>
    <w:rsid w:val="00FC170A"/>
    <w:rsid w:val="00FC1ACA"/>
    <w:rsid w:val="00FC2339"/>
    <w:rsid w:val="00FC2B0D"/>
    <w:rsid w:val="00FC3018"/>
    <w:rsid w:val="00FC347E"/>
    <w:rsid w:val="00FC4680"/>
    <w:rsid w:val="00FC5568"/>
    <w:rsid w:val="00FC7CAC"/>
    <w:rsid w:val="00FD0FF0"/>
    <w:rsid w:val="00FD123D"/>
    <w:rsid w:val="00FD1D9E"/>
    <w:rsid w:val="00FD1EC4"/>
    <w:rsid w:val="00FD311C"/>
    <w:rsid w:val="00FD3501"/>
    <w:rsid w:val="00FD3993"/>
    <w:rsid w:val="00FD3DA0"/>
    <w:rsid w:val="00FD40CC"/>
    <w:rsid w:val="00FD5B8E"/>
    <w:rsid w:val="00FD5EF8"/>
    <w:rsid w:val="00FD64BE"/>
    <w:rsid w:val="00FD6AA0"/>
    <w:rsid w:val="00FE07DB"/>
    <w:rsid w:val="00FE080D"/>
    <w:rsid w:val="00FE2C16"/>
    <w:rsid w:val="00FE33B6"/>
    <w:rsid w:val="00FE4244"/>
    <w:rsid w:val="00FE4686"/>
    <w:rsid w:val="00FE54B1"/>
    <w:rsid w:val="00FE55C4"/>
    <w:rsid w:val="00FE57B1"/>
    <w:rsid w:val="00FE706F"/>
    <w:rsid w:val="00FF0ADE"/>
    <w:rsid w:val="00FF138D"/>
    <w:rsid w:val="00FF1BD2"/>
    <w:rsid w:val="00FF1D82"/>
    <w:rsid w:val="00FF1F2C"/>
    <w:rsid w:val="00FF1FD2"/>
    <w:rsid w:val="00FF22C4"/>
    <w:rsid w:val="00FF2322"/>
    <w:rsid w:val="00FF24EC"/>
    <w:rsid w:val="00FF257F"/>
    <w:rsid w:val="00FF2890"/>
    <w:rsid w:val="00FF306D"/>
    <w:rsid w:val="00FF37E6"/>
    <w:rsid w:val="00FF465F"/>
    <w:rsid w:val="00FF4818"/>
    <w:rsid w:val="00FF7328"/>
    <w:rsid w:val="00F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B8D2C"/>
  <w15:chartTrackingRefBased/>
  <w15:docId w15:val="{AACC4BC4-81F5-294F-A7C8-D2668E64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0703"/>
    <w:pPr>
      <w:bidi/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703"/>
    <w:pPr>
      <w:keepNext/>
      <w:keepLines/>
      <w:bidi w:val="0"/>
      <w:spacing w:before="400" w:after="40" w:line="240" w:lineRule="auto"/>
      <w:outlineLvl w:val="0"/>
    </w:pPr>
    <w:rPr>
      <w:rFonts w:ascii="Calibri Light" w:eastAsia="SimSun" w:hAnsi="Calibri Light" w:cs="Times New Roman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703"/>
    <w:pPr>
      <w:keepNext/>
      <w:keepLines/>
      <w:bidi w:val="0"/>
      <w:spacing w:before="40" w:after="0" w:line="240" w:lineRule="auto"/>
      <w:outlineLvl w:val="1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703"/>
    <w:pPr>
      <w:keepNext/>
      <w:keepLines/>
      <w:bidi w:val="0"/>
      <w:spacing w:before="40" w:after="0" w:line="240" w:lineRule="auto"/>
      <w:outlineLvl w:val="2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703"/>
    <w:pPr>
      <w:keepNext/>
      <w:keepLines/>
      <w:bidi w:val="0"/>
      <w:spacing w:before="40" w:after="0"/>
      <w:outlineLvl w:val="3"/>
    </w:pPr>
    <w:rPr>
      <w:rFonts w:ascii="Calibri Light" w:eastAsia="SimSun" w:hAnsi="Calibri Light" w:cs="Times New Roman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703"/>
    <w:pPr>
      <w:keepNext/>
      <w:keepLines/>
      <w:bidi w:val="0"/>
      <w:spacing w:before="40" w:after="0"/>
      <w:outlineLvl w:val="4"/>
    </w:pPr>
    <w:rPr>
      <w:rFonts w:ascii="Calibri Light" w:eastAsia="SimSun" w:hAnsi="Calibri Light" w:cs="Times New Roman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703"/>
    <w:pPr>
      <w:keepNext/>
      <w:keepLines/>
      <w:bidi w:val="0"/>
      <w:spacing w:before="40" w:after="0"/>
      <w:outlineLvl w:val="5"/>
    </w:pPr>
    <w:rPr>
      <w:rFonts w:ascii="Calibri Light" w:eastAsia="SimSun" w:hAnsi="Calibri Light" w:cs="Times New Roman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703"/>
    <w:pPr>
      <w:keepNext/>
      <w:keepLines/>
      <w:bidi w:val="0"/>
      <w:spacing w:before="40" w:after="0"/>
      <w:outlineLvl w:val="6"/>
    </w:pPr>
    <w:rPr>
      <w:rFonts w:ascii="Calibri Light" w:eastAsia="SimSun" w:hAnsi="Calibri Light" w:cs="Times New Roman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703"/>
    <w:pPr>
      <w:keepNext/>
      <w:keepLines/>
      <w:bidi w:val="0"/>
      <w:spacing w:before="40" w:after="0"/>
      <w:outlineLvl w:val="7"/>
    </w:pPr>
    <w:rPr>
      <w:rFonts w:ascii="Calibri Light" w:eastAsia="SimSun" w:hAnsi="Calibri Light" w:cs="Times New Roman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703"/>
    <w:pPr>
      <w:keepNext/>
      <w:keepLines/>
      <w:bidi w:val="0"/>
      <w:spacing w:before="40" w:after="0"/>
      <w:outlineLvl w:val="8"/>
    </w:pPr>
    <w:rPr>
      <w:rFonts w:ascii="Calibri Light" w:eastAsia="SimSun" w:hAnsi="Calibri Light" w:cs="Times New Roman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3D2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E3D2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44B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44B83"/>
    <w:rPr>
      <w:rFonts w:ascii="Tahoma" w:hAnsi="Tahoma" w:cs="Tahoma"/>
      <w:sz w:val="16"/>
      <w:szCs w:val="16"/>
      <w:lang w:eastAsia="he-IL"/>
    </w:rPr>
  </w:style>
  <w:style w:type="paragraph" w:styleId="PlainText">
    <w:name w:val="Plain Text"/>
    <w:basedOn w:val="Normal"/>
    <w:link w:val="PlainTextChar"/>
    <w:uiPriority w:val="99"/>
    <w:unhideWhenUsed/>
    <w:rsid w:val="00007373"/>
    <w:rPr>
      <w:rFonts w:eastAsia="Calibri"/>
      <w:szCs w:val="21"/>
    </w:rPr>
  </w:style>
  <w:style w:type="character" w:customStyle="1" w:styleId="PlainTextChar">
    <w:name w:val="Plain Text Char"/>
    <w:link w:val="PlainText"/>
    <w:uiPriority w:val="99"/>
    <w:rsid w:val="00007373"/>
    <w:rPr>
      <w:rFonts w:ascii="Calibri" w:eastAsia="Calibri" w:hAnsi="Calibri" w:cs="Arial"/>
      <w:sz w:val="22"/>
      <w:szCs w:val="21"/>
    </w:rPr>
  </w:style>
  <w:style w:type="character" w:customStyle="1" w:styleId="Heading1Char">
    <w:name w:val="Heading 1 Char"/>
    <w:link w:val="Heading1"/>
    <w:uiPriority w:val="9"/>
    <w:rsid w:val="00760703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Heading2Char">
    <w:name w:val="Heading 2 Char"/>
    <w:link w:val="Heading2"/>
    <w:uiPriority w:val="9"/>
    <w:semiHidden/>
    <w:rsid w:val="00760703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760703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760703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760703"/>
    <w:rPr>
      <w:rFonts w:ascii="Calibri Light" w:eastAsia="SimSu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760703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760703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760703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760703"/>
    <w:rPr>
      <w:rFonts w:ascii="Calibri Light" w:eastAsia="SimSun" w:hAnsi="Calibri Light" w:cs="Times New Roman"/>
      <w:i/>
      <w:iCs/>
      <w:color w:val="1F4E79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60703"/>
    <w:pPr>
      <w:bidi w:val="0"/>
      <w:spacing w:line="240" w:lineRule="auto"/>
    </w:pPr>
    <w:rPr>
      <w:b/>
      <w:bCs/>
      <w:smallCaps/>
      <w:color w:val="44546A"/>
    </w:rPr>
  </w:style>
  <w:style w:type="paragraph" w:styleId="Title">
    <w:name w:val="Title"/>
    <w:basedOn w:val="Normal"/>
    <w:next w:val="Normal"/>
    <w:link w:val="TitleChar"/>
    <w:uiPriority w:val="10"/>
    <w:qFormat/>
    <w:rsid w:val="00760703"/>
    <w:pPr>
      <w:bidi w:val="0"/>
      <w:spacing w:after="0" w:line="204" w:lineRule="auto"/>
      <w:contextualSpacing/>
    </w:pPr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760703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703"/>
    <w:pPr>
      <w:numPr>
        <w:ilvl w:val="1"/>
      </w:numPr>
      <w:bidi w:val="0"/>
      <w:spacing w:after="240" w:line="240" w:lineRule="auto"/>
    </w:pPr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760703"/>
    <w:rPr>
      <w:rFonts w:ascii="Calibri Light" w:eastAsia="SimSun" w:hAnsi="Calibri Light" w:cs="Times New Roman"/>
      <w:color w:val="5B9BD5"/>
      <w:sz w:val="28"/>
      <w:szCs w:val="28"/>
    </w:rPr>
  </w:style>
  <w:style w:type="character" w:styleId="Strong">
    <w:name w:val="Strong"/>
    <w:uiPriority w:val="22"/>
    <w:qFormat/>
    <w:rsid w:val="00760703"/>
    <w:rPr>
      <w:b/>
      <w:bCs/>
    </w:rPr>
  </w:style>
  <w:style w:type="character" w:styleId="Emphasis">
    <w:name w:val="Emphasis"/>
    <w:uiPriority w:val="20"/>
    <w:qFormat/>
    <w:rsid w:val="00760703"/>
    <w:rPr>
      <w:i/>
      <w:iCs/>
    </w:rPr>
  </w:style>
  <w:style w:type="paragraph" w:styleId="NoSpacing">
    <w:name w:val="No Spacing"/>
    <w:uiPriority w:val="1"/>
    <w:qFormat/>
    <w:rsid w:val="0076070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760703"/>
    <w:pPr>
      <w:bidi w:val="0"/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760703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703"/>
    <w:pPr>
      <w:bidi w:val="0"/>
      <w:spacing w:before="100" w:beforeAutospacing="1" w:after="240" w:line="240" w:lineRule="auto"/>
      <w:ind w:left="720"/>
      <w:jc w:val="center"/>
    </w:pPr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760703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760703"/>
    <w:rPr>
      <w:i/>
      <w:iCs/>
      <w:color w:val="595959"/>
    </w:rPr>
  </w:style>
  <w:style w:type="character" w:styleId="IntenseEmphasis">
    <w:name w:val="Intense Emphasis"/>
    <w:uiPriority w:val="21"/>
    <w:qFormat/>
    <w:rsid w:val="00760703"/>
    <w:rPr>
      <w:b/>
      <w:bCs/>
      <w:i/>
      <w:iCs/>
    </w:rPr>
  </w:style>
  <w:style w:type="character" w:styleId="SubtleReference">
    <w:name w:val="Subtle Reference"/>
    <w:uiPriority w:val="31"/>
    <w:qFormat/>
    <w:rsid w:val="00760703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760703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760703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60703"/>
    <w:pPr>
      <w:outlineLvl w:val="9"/>
    </w:pPr>
  </w:style>
  <w:style w:type="character" w:customStyle="1" w:styleId="HeaderChar">
    <w:name w:val="Header Char"/>
    <w:link w:val="Header"/>
    <w:rsid w:val="00760703"/>
  </w:style>
  <w:style w:type="character" w:customStyle="1" w:styleId="FooterChar">
    <w:name w:val="Footer Char"/>
    <w:link w:val="Footer"/>
    <w:uiPriority w:val="99"/>
    <w:rsid w:val="00851305"/>
    <w:rPr>
      <w:sz w:val="22"/>
      <w:szCs w:val="22"/>
    </w:rPr>
  </w:style>
  <w:style w:type="character" w:styleId="Hyperlink">
    <w:name w:val="Hyperlink"/>
    <w:rsid w:val="00D3473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62C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C73CB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uition@runi.ac.i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uni.ac.il" TargetMode="External"/><Relationship Id="rId1" Type="http://schemas.openxmlformats.org/officeDocument/2006/relationships/hyperlink" Target="http://www.runi.ac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zakr\Local%20Settings\Temporary%20Internet%20Files\OLK18\IDC_Hebrew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EC07F-A795-4D10-8DB9-1D70F057C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IDC_Hebrew (2)</Template>
  <TotalTime>9</TotalTime>
  <Pages>1</Pages>
  <Words>67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תאריך</vt:lpstr>
    </vt:vector>
  </TitlesOfParts>
  <Company>idc</Company>
  <LinksUpToDate>false</LinksUpToDate>
  <CharactersWithSpaces>520</CharactersWithSpaces>
  <SharedDoc>false</SharedDoc>
  <HLinks>
    <vt:vector size="6" baseType="variant">
      <vt:variant>
        <vt:i4>3932271</vt:i4>
      </vt:variant>
      <vt:variant>
        <vt:i4>0</vt:i4>
      </vt:variant>
      <vt:variant>
        <vt:i4>0</vt:i4>
      </vt:variant>
      <vt:variant>
        <vt:i4>5</vt:i4>
      </vt:variant>
      <vt:variant>
        <vt:lpwstr>http://www.runi.ac.il/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תאריך</dc:title>
  <dc:subject/>
  <dc:creator>idc</dc:creator>
  <cp:keywords/>
  <cp:lastModifiedBy>Yael Hadar</cp:lastModifiedBy>
  <cp:revision>4</cp:revision>
  <cp:lastPrinted>2024-12-17T13:14:00Z</cp:lastPrinted>
  <dcterms:created xsi:type="dcterms:W3CDTF">2025-07-08T08:39:00Z</dcterms:created>
  <dcterms:modified xsi:type="dcterms:W3CDTF">2025-07-10T09:05:00Z</dcterms:modified>
</cp:coreProperties>
</file>