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3CDB" w14:textId="0F579BE9" w:rsidR="003F7F47" w:rsidRDefault="003F7F47" w:rsidP="003F7F47">
      <w:pPr>
        <w:bidi w:val="0"/>
        <w:jc w:val="center"/>
        <w:rPr>
          <w:rFonts w:asciiTheme="minorHAnsi" w:hAnsiTheme="minorHAnsi" w:cstheme="minorHAnsi"/>
          <w:b/>
          <w:bCs/>
          <w:u w:val="single"/>
        </w:rPr>
      </w:pPr>
      <w:r w:rsidRPr="003F7F47">
        <w:rPr>
          <w:rFonts w:asciiTheme="minorHAnsi" w:hAnsiTheme="minorHAnsi" w:cstheme="minorHAnsi"/>
          <w:b/>
          <w:bCs/>
          <w:u w:val="single"/>
        </w:rPr>
        <w:t>MBA Healthcare Innovation Applicant Questionnaire</w:t>
      </w:r>
    </w:p>
    <w:p w14:paraId="2F04EED8" w14:textId="77777777" w:rsidR="003F7F47" w:rsidRPr="003F7F47" w:rsidRDefault="003F7F47" w:rsidP="003F7F47">
      <w:pPr>
        <w:bidi w:val="0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473D6DE2" w14:textId="033351F7" w:rsidR="003F7F47" w:rsidRDefault="003F7F47" w:rsidP="003F7F47">
      <w:pPr>
        <w:bidi w:val="0"/>
        <w:rPr>
          <w:rFonts w:asciiTheme="minorHAnsi" w:hAnsiTheme="minorHAnsi" w:cstheme="minorHAnsi"/>
        </w:rPr>
      </w:pPr>
      <w:r w:rsidRPr="003F7F47">
        <w:rPr>
          <w:rFonts w:asciiTheme="minorHAnsi" w:hAnsiTheme="minorHAnsi" w:cstheme="minorHAnsi"/>
        </w:rPr>
        <w:t xml:space="preserve">Thank you for applying to the MBA Healthcare Innovation program. </w:t>
      </w:r>
      <w:r w:rsidR="00834548">
        <w:rPr>
          <w:rFonts w:asciiTheme="minorHAnsi" w:hAnsiTheme="minorHAnsi" w:cstheme="minorHAnsi"/>
        </w:rPr>
        <w:br/>
      </w:r>
      <w:proofErr w:type="gramStart"/>
      <w:r w:rsidRPr="003F7F47">
        <w:rPr>
          <w:rFonts w:asciiTheme="minorHAnsi" w:hAnsiTheme="minorHAnsi" w:cstheme="minorHAnsi"/>
        </w:rPr>
        <w:t>In order to</w:t>
      </w:r>
      <w:proofErr w:type="gramEnd"/>
      <w:r w:rsidRPr="003F7F47">
        <w:rPr>
          <w:rFonts w:asciiTheme="minorHAnsi" w:hAnsiTheme="minorHAnsi" w:cstheme="minorHAnsi"/>
        </w:rPr>
        <w:t xml:space="preserve"> effectively process your application, we would like to learn more about your interest in the program. Please reply to the following questions (150-250 words each):</w:t>
      </w:r>
    </w:p>
    <w:p w14:paraId="513720B3" w14:textId="77777777" w:rsidR="003F7F47" w:rsidRPr="003F7F47" w:rsidRDefault="003F7F47" w:rsidP="003F7F47">
      <w:pPr>
        <w:bidi w:val="0"/>
        <w:rPr>
          <w:rFonts w:asciiTheme="minorHAnsi" w:hAnsiTheme="minorHAnsi" w:cstheme="minorHAnsi"/>
        </w:rPr>
      </w:pPr>
    </w:p>
    <w:p w14:paraId="1AAD4627" w14:textId="77777777" w:rsidR="003F7F47" w:rsidRPr="003F7F47" w:rsidRDefault="003F7F47" w:rsidP="003F7F47">
      <w:pPr>
        <w:bidi w:val="0"/>
        <w:rPr>
          <w:rFonts w:asciiTheme="minorHAnsi" w:hAnsiTheme="minorHAnsi" w:cstheme="minorHAnsi"/>
        </w:rPr>
      </w:pPr>
    </w:p>
    <w:p w14:paraId="046911D9" w14:textId="38115E90" w:rsidR="003F7F47" w:rsidRDefault="003F7F47" w:rsidP="003F7F47">
      <w:pPr>
        <w:pStyle w:val="ListParagraph"/>
        <w:numPr>
          <w:ilvl w:val="0"/>
          <w:numId w:val="2"/>
        </w:numPr>
        <w:bidi w:val="0"/>
        <w:rPr>
          <w:rFonts w:asciiTheme="minorHAnsi" w:hAnsiTheme="minorHAnsi" w:cstheme="minorHAnsi"/>
          <w:b/>
          <w:bCs/>
        </w:rPr>
      </w:pPr>
      <w:r w:rsidRPr="003F7F47">
        <w:rPr>
          <w:rFonts w:asciiTheme="minorHAnsi" w:hAnsiTheme="minorHAnsi" w:cstheme="minorHAnsi"/>
          <w:b/>
          <w:bCs/>
        </w:rPr>
        <w:t>Why did you decide to apply specifically to this program?</w:t>
      </w:r>
    </w:p>
    <w:p w14:paraId="4821D303" w14:textId="77777777" w:rsidR="00834548" w:rsidRDefault="00834548" w:rsidP="00834548">
      <w:pPr>
        <w:pStyle w:val="ListParagraph"/>
        <w:bidi w:val="0"/>
        <w:ind w:left="108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859"/>
      </w:tblGrid>
      <w:tr w:rsidR="00834548" w14:paraId="118E491E" w14:textId="77777777" w:rsidTr="00834548">
        <w:tc>
          <w:tcPr>
            <w:tcW w:w="9859" w:type="dxa"/>
          </w:tcPr>
          <w:p w14:paraId="4AC9FF61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22C9F9D3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43A9E42F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10A047AC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0A86B5FB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378148C1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6CC0EA3D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49CB266F" w14:textId="77777777" w:rsidR="00834548" w:rsidRDefault="00834548" w:rsidP="00834548">
            <w:pPr>
              <w:pStyle w:val="ListParagraph"/>
              <w:bidi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32F45C6" w14:textId="77777777" w:rsidR="00834548" w:rsidRPr="003F7F47" w:rsidRDefault="00834548" w:rsidP="00834548">
      <w:pPr>
        <w:pStyle w:val="ListParagraph"/>
        <w:bidi w:val="0"/>
        <w:ind w:left="1080"/>
        <w:rPr>
          <w:rFonts w:asciiTheme="minorHAnsi" w:hAnsiTheme="minorHAnsi" w:cstheme="minorHAnsi"/>
          <w:b/>
          <w:bCs/>
        </w:rPr>
      </w:pPr>
    </w:p>
    <w:p w14:paraId="4DDE76D7" w14:textId="77777777" w:rsidR="003F7F47" w:rsidRPr="003F7F47" w:rsidRDefault="003F7F47" w:rsidP="003F7F47">
      <w:pPr>
        <w:bidi w:val="0"/>
        <w:rPr>
          <w:rFonts w:asciiTheme="minorHAnsi" w:hAnsiTheme="minorHAnsi" w:cstheme="minorHAnsi"/>
        </w:rPr>
      </w:pPr>
    </w:p>
    <w:p w14:paraId="6A81FB1B" w14:textId="24320E97" w:rsidR="003F7F47" w:rsidRDefault="003F7F47" w:rsidP="003F7F47">
      <w:pPr>
        <w:pStyle w:val="ListParagraph"/>
        <w:numPr>
          <w:ilvl w:val="0"/>
          <w:numId w:val="2"/>
        </w:numPr>
        <w:bidi w:val="0"/>
        <w:rPr>
          <w:rFonts w:asciiTheme="minorHAnsi" w:hAnsiTheme="minorHAnsi" w:cstheme="minorHAnsi"/>
          <w:b/>
          <w:bCs/>
        </w:rPr>
      </w:pPr>
      <w:r w:rsidRPr="003F7F47">
        <w:rPr>
          <w:rFonts w:asciiTheme="minorHAnsi" w:hAnsiTheme="minorHAnsi" w:cstheme="minorHAnsi"/>
          <w:b/>
          <w:bCs/>
        </w:rPr>
        <w:t>What are your expectations from the program</w:t>
      </w:r>
      <w:r w:rsidR="00834548">
        <w:rPr>
          <w:rFonts w:asciiTheme="minorHAnsi" w:hAnsiTheme="minorHAnsi" w:cstheme="minorHAnsi"/>
          <w:b/>
          <w:bCs/>
        </w:rPr>
        <w:t>? W</w:t>
      </w:r>
      <w:r w:rsidRPr="003F7F47">
        <w:rPr>
          <w:rFonts w:asciiTheme="minorHAnsi" w:hAnsiTheme="minorHAnsi" w:cstheme="minorHAnsi"/>
          <w:b/>
          <w:bCs/>
        </w:rPr>
        <w:t>hat specific knowledge and skills are you interested in acquiring?</w:t>
      </w:r>
    </w:p>
    <w:p w14:paraId="4E157CA8" w14:textId="77777777" w:rsidR="00834548" w:rsidRDefault="00834548" w:rsidP="00834548">
      <w:pPr>
        <w:pStyle w:val="ListParagraph"/>
        <w:bidi w:val="0"/>
        <w:ind w:left="108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34548" w14:paraId="596AA479" w14:textId="77777777" w:rsidTr="00834548">
        <w:tc>
          <w:tcPr>
            <w:tcW w:w="9854" w:type="dxa"/>
          </w:tcPr>
          <w:p w14:paraId="5C494216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23674AC5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05C961CE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096F94EF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6637CC3C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5A8B81CE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4C37BE5B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236021CE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72D11049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B457DEB" w14:textId="77777777" w:rsidR="00834548" w:rsidRPr="00834548" w:rsidRDefault="00834548" w:rsidP="00834548">
      <w:pPr>
        <w:bidi w:val="0"/>
        <w:rPr>
          <w:rFonts w:asciiTheme="minorHAnsi" w:hAnsiTheme="minorHAnsi" w:cstheme="minorHAnsi"/>
          <w:b/>
          <w:bCs/>
        </w:rPr>
      </w:pPr>
    </w:p>
    <w:p w14:paraId="314663DD" w14:textId="77777777" w:rsidR="00834548" w:rsidRDefault="00834548">
      <w:pPr>
        <w:bidi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52893D97" w14:textId="62DC1CB6" w:rsidR="003F7F47" w:rsidRDefault="003F7F47" w:rsidP="003F7F47">
      <w:pPr>
        <w:pStyle w:val="ListParagraph"/>
        <w:numPr>
          <w:ilvl w:val="0"/>
          <w:numId w:val="2"/>
        </w:numPr>
        <w:bidi w:val="0"/>
        <w:rPr>
          <w:rFonts w:asciiTheme="minorHAnsi" w:hAnsiTheme="minorHAnsi" w:cstheme="minorHAnsi"/>
          <w:b/>
          <w:bCs/>
        </w:rPr>
      </w:pPr>
      <w:r w:rsidRPr="003F7F47">
        <w:rPr>
          <w:rFonts w:asciiTheme="minorHAnsi" w:hAnsiTheme="minorHAnsi" w:cstheme="minorHAnsi"/>
          <w:b/>
          <w:bCs/>
        </w:rPr>
        <w:lastRenderedPageBreak/>
        <w:t xml:space="preserve">What makes you a good candidate for the program? And how is your work experience relevant to the program?  </w:t>
      </w:r>
    </w:p>
    <w:p w14:paraId="1289B3BB" w14:textId="77777777" w:rsidR="00834548" w:rsidRDefault="00834548" w:rsidP="00834548">
      <w:pPr>
        <w:pStyle w:val="ListParagraph"/>
        <w:bidi w:val="0"/>
        <w:ind w:left="108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34548" w14:paraId="1310F0A7" w14:textId="77777777" w:rsidTr="00834548">
        <w:tc>
          <w:tcPr>
            <w:tcW w:w="9854" w:type="dxa"/>
          </w:tcPr>
          <w:p w14:paraId="1A0AA8B0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6D2A8751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003A8E43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2BDF3B06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3F69441A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2775FF4F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736FF15A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5B4577C7" w14:textId="77777777" w:rsidR="00834548" w:rsidRDefault="00834548" w:rsidP="00834548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A4D62E7" w14:textId="77777777" w:rsidR="006600DE" w:rsidRDefault="006600DE" w:rsidP="00834548">
      <w:pPr>
        <w:bidi w:val="0"/>
        <w:rPr>
          <w:rFonts w:asciiTheme="minorHAnsi" w:hAnsiTheme="minorHAnsi" w:cstheme="minorHAnsi"/>
        </w:rPr>
      </w:pPr>
    </w:p>
    <w:p w14:paraId="26E102B6" w14:textId="77777777" w:rsidR="006101DF" w:rsidRDefault="006101DF" w:rsidP="006101DF">
      <w:pPr>
        <w:bidi w:val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455"/>
        <w:gridCol w:w="3285"/>
      </w:tblGrid>
      <w:tr w:rsidR="006101DF" w14:paraId="6CF3BD75" w14:textId="77777777" w:rsidTr="006101DF">
        <w:tc>
          <w:tcPr>
            <w:tcW w:w="3119" w:type="dxa"/>
          </w:tcPr>
          <w:p w14:paraId="3C58F480" w14:textId="77777777" w:rsidR="006101DF" w:rsidRDefault="006101DF" w:rsidP="00C4233D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455" w:type="dxa"/>
          </w:tcPr>
          <w:p w14:paraId="3BA8A080" w14:textId="77777777" w:rsidR="006101DF" w:rsidRDefault="006101DF" w:rsidP="00C4233D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285" w:type="dxa"/>
          </w:tcPr>
          <w:p w14:paraId="4F222BB6" w14:textId="77777777" w:rsidR="006101DF" w:rsidRDefault="006101DF" w:rsidP="00C4233D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</w:tr>
      <w:tr w:rsidR="006101DF" w14:paraId="4E43C845" w14:textId="77777777" w:rsidTr="006101DF">
        <w:tc>
          <w:tcPr>
            <w:tcW w:w="3119" w:type="dxa"/>
          </w:tcPr>
          <w:p w14:paraId="5DB81143" w14:textId="77777777" w:rsidR="006101DF" w:rsidRDefault="006101DF" w:rsidP="00C4233D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 w:rsidRPr="00DA41CE">
              <w:rPr>
                <w:rFonts w:asciiTheme="minorBidi" w:hAnsiTheme="minorBidi" w:cstheme="minorBidi"/>
              </w:rPr>
              <w:t>Date</w:t>
            </w:r>
          </w:p>
        </w:tc>
        <w:tc>
          <w:tcPr>
            <w:tcW w:w="3455" w:type="dxa"/>
          </w:tcPr>
          <w:p w14:paraId="797B1692" w14:textId="77777777" w:rsidR="006101DF" w:rsidRDefault="006101DF" w:rsidP="00C4233D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Full </w:t>
            </w:r>
            <w:r w:rsidRPr="00DA41CE">
              <w:rPr>
                <w:rFonts w:asciiTheme="minorBidi" w:hAnsiTheme="minorBidi" w:cstheme="minorBidi"/>
              </w:rPr>
              <w:t>Name</w:t>
            </w:r>
          </w:p>
        </w:tc>
        <w:tc>
          <w:tcPr>
            <w:tcW w:w="3285" w:type="dxa"/>
          </w:tcPr>
          <w:p w14:paraId="021DDA13" w14:textId="77777777" w:rsidR="006101DF" w:rsidRDefault="006101DF" w:rsidP="00C4233D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 w:rsidRPr="00DA41CE">
              <w:rPr>
                <w:rFonts w:asciiTheme="minorBidi" w:hAnsiTheme="minorBidi" w:cstheme="minorBidi"/>
              </w:rPr>
              <w:t>ID number</w:t>
            </w:r>
          </w:p>
        </w:tc>
      </w:tr>
    </w:tbl>
    <w:p w14:paraId="0F5B4B00" w14:textId="77777777" w:rsidR="006101DF" w:rsidRPr="003F7F47" w:rsidRDefault="006101DF" w:rsidP="006101DF">
      <w:pPr>
        <w:bidi w:val="0"/>
        <w:rPr>
          <w:rFonts w:asciiTheme="minorHAnsi" w:hAnsiTheme="minorHAnsi" w:cstheme="minorHAnsi"/>
        </w:rPr>
      </w:pPr>
    </w:p>
    <w:sectPr w:rsidR="006101DF" w:rsidRPr="003F7F47" w:rsidSect="0083454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021" w:bottom="1253" w:left="1021" w:header="113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E6D0E" w14:textId="77777777" w:rsidR="00D93087" w:rsidRDefault="00D93087">
      <w:r>
        <w:separator/>
      </w:r>
    </w:p>
  </w:endnote>
  <w:endnote w:type="continuationSeparator" w:id="0">
    <w:p w14:paraId="71CFC993" w14:textId="77777777" w:rsidR="00D93087" w:rsidRDefault="00D9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Lucida Grande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">
    <w:altName w:val="Times New Roman"/>
    <w:panose1 w:val="00000000000000000000"/>
    <w:charset w:val="B2"/>
    <w:family w:val="roman"/>
    <w:notTrueType/>
    <w:pitch w:val="variable"/>
    <w:sig w:usb0="8000202F" w:usb1="8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7363" w14:textId="77777777" w:rsidR="008931CF" w:rsidRPr="00CC5784" w:rsidRDefault="008931CF" w:rsidP="008931CF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proofErr w:type="spellStart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P.O.Box</w:t>
    </w:r>
    <w:proofErr w:type="spellEnd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7B4B1104" w14:textId="77777777" w:rsidR="008931CF" w:rsidRDefault="00893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21A6" w14:textId="0E5063B1" w:rsidR="009C1D14" w:rsidRPr="00CC5784" w:rsidRDefault="00D43181" w:rsidP="00CC5784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proofErr w:type="spellStart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P.O.Box</w:t>
    </w:r>
    <w:proofErr w:type="spellEnd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 w:rsidR="00EE526A"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</w:t>
    </w:r>
    <w:r w:rsidR="00CC5784">
      <w:rPr>
        <w:rFonts w:ascii="Arial" w:hAnsi="Arial" w:cs="Arial"/>
        <w:color w:val="0F2D96"/>
        <w:sz w:val="18"/>
        <w:szCs w:val="18"/>
        <w:lang w:eastAsia="en-US"/>
      </w:rPr>
      <w:t>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 w:rsidR="00CC5784"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43F27D63" w14:textId="71EC89B4" w:rsidR="0036562E" w:rsidRPr="004D60A7" w:rsidRDefault="0036562E" w:rsidP="008C3EF3">
    <w:pPr>
      <w:pStyle w:val="Header"/>
      <w:tabs>
        <w:tab w:val="left" w:pos="21"/>
      </w:tabs>
      <w:spacing w:line="240" w:lineRule="exact"/>
      <w:rPr>
        <w:rFonts w:ascii="Arial" w:hAnsi="Arial" w:cs="Arial"/>
        <w:color w:val="0F2D96"/>
        <w:sz w:val="18"/>
        <w:szCs w:val="18"/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0128B" w14:textId="77777777" w:rsidR="00D93087" w:rsidRDefault="00D93087">
      <w:bookmarkStart w:id="0" w:name="_Hlk88396001"/>
      <w:bookmarkEnd w:id="0"/>
      <w:r>
        <w:separator/>
      </w:r>
    </w:p>
  </w:footnote>
  <w:footnote w:type="continuationSeparator" w:id="0">
    <w:p w14:paraId="093B9F23" w14:textId="77777777" w:rsidR="00D93087" w:rsidRDefault="00D93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FBF2" w14:textId="2308F86F" w:rsidR="007766B6" w:rsidRDefault="007766B6" w:rsidP="007766B6">
    <w:pPr>
      <w:pStyle w:val="Header"/>
      <w:tabs>
        <w:tab w:val="clear" w:pos="4320"/>
        <w:tab w:val="clear" w:pos="8640"/>
      </w:tabs>
      <w:bidi w:val="0"/>
      <w:ind w:right="-59"/>
    </w:pPr>
    <w:r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anchor distT="0" distB="0" distL="114300" distR="114300" simplePos="0" relativeHeight="251661312" behindDoc="1" locked="0" layoutInCell="1" allowOverlap="1" wp14:anchorId="501456F3" wp14:editId="3A536DCD">
          <wp:simplePos x="0" y="0"/>
          <wp:positionH relativeFrom="column">
            <wp:posOffset>56515</wp:posOffset>
          </wp:positionH>
          <wp:positionV relativeFrom="paragraph">
            <wp:posOffset>175895</wp:posOffset>
          </wp:positionV>
          <wp:extent cx="3124200" cy="941070"/>
          <wp:effectExtent l="0" t="0" r="0" b="0"/>
          <wp:wrapTight wrapText="bothSides">
            <wp:wrapPolygon edited="0">
              <wp:start x="0" y="0"/>
              <wp:lineTo x="0" y="20988"/>
              <wp:lineTo x="21468" y="20988"/>
              <wp:lineTo x="21468" y="0"/>
              <wp:lineTo x="0" y="0"/>
            </wp:wrapPolygon>
          </wp:wrapTight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</w:t>
    </w:r>
    <w:r>
      <w:tab/>
    </w:r>
    <w:r>
      <w:tab/>
    </w:r>
  </w:p>
  <w:p w14:paraId="6C55DE60" w14:textId="4408DCBC" w:rsidR="007766B6" w:rsidRDefault="007766B6" w:rsidP="007766B6">
    <w:pPr>
      <w:pStyle w:val="Header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26393C7" wp14:editId="71292975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A564" w14:textId="02E3E5C2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461DD15" w14:textId="5CF5FFA9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</w:p>
  <w:p w14:paraId="20FB3239" w14:textId="7BF20470" w:rsidR="000D09C6" w:rsidRDefault="00FE429F" w:rsidP="00823B90">
    <w:pPr>
      <w:pStyle w:val="Header"/>
      <w:tabs>
        <w:tab w:val="clear" w:pos="4320"/>
        <w:tab w:val="clear" w:pos="8640"/>
      </w:tabs>
      <w:bidi w:val="0"/>
      <w:ind w:right="-59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3B1EEE42" wp14:editId="384F6B06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B90">
      <w:t xml:space="preserve"> </w:t>
    </w:r>
    <w:r w:rsidR="00D43181"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inline distT="0" distB="0" distL="0" distR="0" wp14:anchorId="055466E8" wp14:editId="11FC884F">
          <wp:extent cx="3124200" cy="941539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57" cy="100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3B90">
      <w:t xml:space="preserve">                                                    </w:t>
    </w:r>
    <w:r w:rsidR="00823B90">
      <w:tab/>
    </w:r>
    <w:r w:rsidR="00823B90">
      <w:tab/>
    </w:r>
    <w:r w:rsidR="00823B90">
      <w:tab/>
    </w:r>
    <w:r w:rsidR="00823B90">
      <w:tab/>
    </w:r>
    <w:r w:rsidR="00823B9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0C64"/>
    <w:multiLevelType w:val="hybridMultilevel"/>
    <w:tmpl w:val="00D080F8"/>
    <w:lvl w:ilvl="0" w:tplc="D4E636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4066F"/>
    <w:multiLevelType w:val="hybridMultilevel"/>
    <w:tmpl w:val="DDA21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019471">
    <w:abstractNumId w:val="1"/>
  </w:num>
  <w:num w:numId="2" w16cid:durableId="186544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26"/>
    <w:rsid w:val="0001325D"/>
    <w:rsid w:val="00052EBB"/>
    <w:rsid w:val="000D09C6"/>
    <w:rsid w:val="000E59C4"/>
    <w:rsid w:val="00122C7C"/>
    <w:rsid w:val="001601AF"/>
    <w:rsid w:val="00171518"/>
    <w:rsid w:val="001B003B"/>
    <w:rsid w:val="00204EA0"/>
    <w:rsid w:val="00282DD4"/>
    <w:rsid w:val="002A08A2"/>
    <w:rsid w:val="002A26CC"/>
    <w:rsid w:val="0034428F"/>
    <w:rsid w:val="0036562E"/>
    <w:rsid w:val="003F4656"/>
    <w:rsid w:val="003F6B9C"/>
    <w:rsid w:val="003F7F47"/>
    <w:rsid w:val="0042429B"/>
    <w:rsid w:val="004418A9"/>
    <w:rsid w:val="00453E72"/>
    <w:rsid w:val="004A7AC6"/>
    <w:rsid w:val="004D60A7"/>
    <w:rsid w:val="004D6329"/>
    <w:rsid w:val="005F270B"/>
    <w:rsid w:val="006101DF"/>
    <w:rsid w:val="0061581B"/>
    <w:rsid w:val="006363EC"/>
    <w:rsid w:val="00645626"/>
    <w:rsid w:val="00646656"/>
    <w:rsid w:val="006600DE"/>
    <w:rsid w:val="006750B3"/>
    <w:rsid w:val="006A68C2"/>
    <w:rsid w:val="006B24CB"/>
    <w:rsid w:val="00714C9D"/>
    <w:rsid w:val="007155A5"/>
    <w:rsid w:val="00715C6B"/>
    <w:rsid w:val="007378F7"/>
    <w:rsid w:val="0074086E"/>
    <w:rsid w:val="00741FBB"/>
    <w:rsid w:val="00765401"/>
    <w:rsid w:val="007766B6"/>
    <w:rsid w:val="007C0B80"/>
    <w:rsid w:val="00823B90"/>
    <w:rsid w:val="00834548"/>
    <w:rsid w:val="00855F7C"/>
    <w:rsid w:val="008657ED"/>
    <w:rsid w:val="008931CF"/>
    <w:rsid w:val="008C3EF3"/>
    <w:rsid w:val="008E2439"/>
    <w:rsid w:val="008F0555"/>
    <w:rsid w:val="0093470E"/>
    <w:rsid w:val="00946FB5"/>
    <w:rsid w:val="009478F6"/>
    <w:rsid w:val="00950A89"/>
    <w:rsid w:val="009559CC"/>
    <w:rsid w:val="00971310"/>
    <w:rsid w:val="00976B01"/>
    <w:rsid w:val="00985085"/>
    <w:rsid w:val="00993AEB"/>
    <w:rsid w:val="009C1D14"/>
    <w:rsid w:val="009D238F"/>
    <w:rsid w:val="009E5702"/>
    <w:rsid w:val="009F219C"/>
    <w:rsid w:val="00A06BF2"/>
    <w:rsid w:val="00A81234"/>
    <w:rsid w:val="00A91AB6"/>
    <w:rsid w:val="00AA23B2"/>
    <w:rsid w:val="00AC39D1"/>
    <w:rsid w:val="00AE0897"/>
    <w:rsid w:val="00B34836"/>
    <w:rsid w:val="00B77319"/>
    <w:rsid w:val="00B8347B"/>
    <w:rsid w:val="00BA4062"/>
    <w:rsid w:val="00BB4410"/>
    <w:rsid w:val="00C467F2"/>
    <w:rsid w:val="00C96D96"/>
    <w:rsid w:val="00CA1C84"/>
    <w:rsid w:val="00CC5784"/>
    <w:rsid w:val="00CF631A"/>
    <w:rsid w:val="00D12890"/>
    <w:rsid w:val="00D43181"/>
    <w:rsid w:val="00D51E3C"/>
    <w:rsid w:val="00D71982"/>
    <w:rsid w:val="00D93087"/>
    <w:rsid w:val="00DB365B"/>
    <w:rsid w:val="00E1437B"/>
    <w:rsid w:val="00E23A46"/>
    <w:rsid w:val="00ED2C0B"/>
    <w:rsid w:val="00EE2CDF"/>
    <w:rsid w:val="00EE526A"/>
    <w:rsid w:val="00EE60F2"/>
    <w:rsid w:val="00EF7268"/>
    <w:rsid w:val="00F1165A"/>
    <w:rsid w:val="00F11C69"/>
    <w:rsid w:val="00F27FF9"/>
    <w:rsid w:val="00F61B92"/>
    <w:rsid w:val="00F94BE5"/>
    <w:rsid w:val="00FB79AF"/>
    <w:rsid w:val="00FD499E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9E07C"/>
  <w15:chartTrackingRefBased/>
  <w15:docId w15:val="{672A544D-07FA-4068-B90C-4C615CC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548"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55A5"/>
    <w:rPr>
      <w:rFonts w:cs="David"/>
      <w:sz w:val="24"/>
      <w:szCs w:val="24"/>
      <w:lang w:eastAsia="he-IL"/>
    </w:rPr>
  </w:style>
  <w:style w:type="character" w:styleId="Hyperlink">
    <w:name w:val="Hyperlink"/>
    <w:basedOn w:val="DefaultParagraphFont"/>
    <w:rsid w:val="007155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55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C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9C1D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3EF3"/>
    <w:rPr>
      <w:rFonts w:cs="David"/>
      <w:sz w:val="24"/>
      <w:szCs w:val="24"/>
      <w:lang w:eastAsia="he-IL"/>
    </w:rPr>
  </w:style>
  <w:style w:type="paragraph" w:customStyle="1" w:styleId="BasicParagraph">
    <w:name w:val="[Basic Paragraph]"/>
    <w:basedOn w:val="Normal"/>
    <w:uiPriority w:val="99"/>
    <w:rsid w:val="00F11C69"/>
    <w:pPr>
      <w:autoSpaceDE w:val="0"/>
      <w:autoSpaceDN w:val="0"/>
      <w:adjustRightInd w:val="0"/>
      <w:spacing w:line="288" w:lineRule="auto"/>
      <w:textAlignment w:val="center"/>
    </w:pPr>
    <w:rPr>
      <w:rFonts w:ascii="Adobe" w:hAnsi="Adobe" w:cs="Adobe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rsid w:val="00EE60F2"/>
    <w:rPr>
      <w:rFonts w:cs="David"/>
      <w:sz w:val="24"/>
      <w:szCs w:val="24"/>
      <w:lang w:eastAsia="he-IL"/>
    </w:rPr>
  </w:style>
  <w:style w:type="paragraph" w:styleId="Subtitle">
    <w:name w:val="Subtitle"/>
    <w:basedOn w:val="Normal"/>
    <w:link w:val="SubtitleChar"/>
    <w:qFormat/>
    <w:rsid w:val="007766B6"/>
    <w:pPr>
      <w:jc w:val="center"/>
    </w:pPr>
    <w:rPr>
      <w:rFonts w:ascii="Arial" w:hAnsi="Arial" w:cs="Arial"/>
      <w:u w:val="single"/>
    </w:rPr>
  </w:style>
  <w:style w:type="character" w:customStyle="1" w:styleId="SubtitleChar">
    <w:name w:val="Subtitle Char"/>
    <w:basedOn w:val="DefaultParagraphFont"/>
    <w:link w:val="Subtitle"/>
    <w:rsid w:val="007766B6"/>
    <w:rPr>
      <w:rFonts w:ascii="Arial" w:hAnsi="Arial" w:cs="Arial"/>
      <w:sz w:val="24"/>
      <w:szCs w:val="24"/>
      <w:u w:val="single"/>
      <w:lang w:eastAsia="he-IL"/>
    </w:rPr>
  </w:style>
  <w:style w:type="paragraph" w:styleId="BodyText">
    <w:name w:val="Body Text"/>
    <w:basedOn w:val="Normal"/>
    <w:link w:val="BodyTextChar"/>
    <w:rsid w:val="007766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66B6"/>
    <w:rPr>
      <w:rFonts w:cs="David"/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3F7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z\Desktop\&#1504;&#1497;&#1497;&#1512;&#1514;%20&#1502;&#1513;&#1512;&#1491;&#1497;&#1514;\&#1489;&#1497;&#1514;%20&#1492;&#1505;&#1508;&#1512;%20&#1500;&#1511;&#1497;&#1497;&#1502;&#1493;&#1514;\Sustainability_School_Hebr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0D07C6-C75C-5F47-860E-D0583329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Sustainability_School_Hebrew.dot</Template>
  <TotalTime>4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admin</dc:creator>
  <cp:keywords/>
  <dc:description/>
  <cp:lastModifiedBy>Katz Carine</cp:lastModifiedBy>
  <cp:revision>4</cp:revision>
  <cp:lastPrinted>2020-06-18T11:18:00Z</cp:lastPrinted>
  <dcterms:created xsi:type="dcterms:W3CDTF">2021-11-21T12:43:00Z</dcterms:created>
  <dcterms:modified xsi:type="dcterms:W3CDTF">2024-06-02T11:51:00Z</dcterms:modified>
</cp:coreProperties>
</file>